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8" w:type="dxa"/>
        <w:tblInd w:w="-7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7798"/>
        <w:gridCol w:w="1701"/>
      </w:tblGrid>
      <w:tr w:rsidR="00E56AD8" w14:paraId="37A8BDD2" w14:textId="77777777" w:rsidTr="00E86567">
        <w:trPr>
          <w:trHeight w:hRule="exact" w:val="1418"/>
        </w:trPr>
        <w:tc>
          <w:tcPr>
            <w:tcW w:w="709" w:type="dxa"/>
          </w:tcPr>
          <w:p w14:paraId="30930E92" w14:textId="77777777" w:rsidR="00E56AD8" w:rsidRDefault="00E56AD8" w:rsidP="00E86567">
            <w:pPr>
              <w:pStyle w:val="Logo"/>
              <w:jc w:val="center"/>
            </w:pPr>
            <w:r>
              <w:rPr>
                <w:noProof/>
                <w:position w:val="6"/>
                <w:lang w:val="fr-CH" w:eastAsia="fr-CH"/>
              </w:rPr>
              <w:drawing>
                <wp:inline distT="0" distB="0" distL="0" distR="0" wp14:anchorId="4414F3D2" wp14:editId="72DA9C7F">
                  <wp:extent cx="334010" cy="540385"/>
                  <wp:effectExtent l="0" t="0" r="889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01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A2BC20" w14:textId="77777777" w:rsidR="00E56AD8" w:rsidRPr="00DB45A2" w:rsidRDefault="00E56AD8" w:rsidP="00E86567">
            <w:pPr>
              <w:pStyle w:val="Logo"/>
              <w:spacing w:before="1200"/>
              <w:jc w:val="center"/>
              <w:rPr>
                <w:sz w:val="2"/>
                <w:szCs w:val="2"/>
              </w:rPr>
            </w:pPr>
          </w:p>
        </w:tc>
        <w:tc>
          <w:tcPr>
            <w:tcW w:w="7798" w:type="dxa"/>
          </w:tcPr>
          <w:p w14:paraId="4217DD3C" w14:textId="77777777" w:rsidR="00E56AD8" w:rsidRDefault="00E56AD8" w:rsidP="00E86567">
            <w:pPr>
              <w:pStyle w:val="sigle"/>
            </w:pPr>
            <w:r>
              <w:t>republique et canton de geneve</w:t>
            </w:r>
          </w:p>
          <w:p w14:paraId="288F16D2" w14:textId="77777777" w:rsidR="00F93475" w:rsidRDefault="00F93475" w:rsidP="00E86567">
            <w:pPr>
              <w:pStyle w:val="sigle1"/>
              <w:rPr>
                <w:noProof/>
              </w:rPr>
            </w:pPr>
            <w:r>
              <w:t>Département du territoire</w:t>
            </w:r>
          </w:p>
          <w:p w14:paraId="146B4FD5" w14:textId="63988439" w:rsidR="00E56AD8" w:rsidRDefault="009520E9" w:rsidP="00E86567">
            <w:pPr>
              <w:pStyle w:val="Office"/>
            </w:pPr>
            <w:r>
              <w:t>Office cantonal de l’eau</w:t>
            </w:r>
          </w:p>
          <w:p w14:paraId="73E2542D" w14:textId="77777777" w:rsidR="00E56AD8" w:rsidRDefault="00E56AD8" w:rsidP="00E86567">
            <w:pPr>
              <w:rPr>
                <w:b/>
              </w:rPr>
            </w:pPr>
            <w:r>
              <w:rPr>
                <w:rStyle w:val="OfficeCar"/>
              </w:rPr>
              <w:t xml:space="preserve"> </w:t>
            </w:r>
          </w:p>
        </w:tc>
        <w:tc>
          <w:tcPr>
            <w:tcW w:w="1701" w:type="dxa"/>
          </w:tcPr>
          <w:p w14:paraId="4CC42C39" w14:textId="77777777" w:rsidR="00E56AD8" w:rsidRDefault="00E56AD8" w:rsidP="00E86567">
            <w:pPr>
              <w:pStyle w:val="sigle1"/>
              <w:rPr>
                <w:sz w:val="8"/>
                <w:szCs w:val="8"/>
              </w:rPr>
            </w:pPr>
          </w:p>
          <w:p w14:paraId="1CE15383" w14:textId="77777777" w:rsidR="00E56AD8" w:rsidRDefault="00E56AD8" w:rsidP="00E86567">
            <w:pPr>
              <w:pStyle w:val="sigle1"/>
              <w:rPr>
                <w:sz w:val="8"/>
                <w:szCs w:val="8"/>
              </w:rPr>
            </w:pPr>
          </w:p>
          <w:p w14:paraId="0B4D830A" w14:textId="77777777" w:rsidR="00E56AD8" w:rsidRDefault="00E56AD8" w:rsidP="00E86567">
            <w:pPr>
              <w:pStyle w:val="Logo"/>
            </w:pPr>
          </w:p>
        </w:tc>
      </w:tr>
    </w:tbl>
    <w:p w14:paraId="5F86FB0D" w14:textId="717CD490" w:rsidR="00F93475" w:rsidRDefault="00F93475" w:rsidP="003740C5">
      <w:pPr>
        <w:pStyle w:val="Texte"/>
        <w:ind w:right="1673"/>
        <w:rPr>
          <w:sz w:val="32"/>
          <w:szCs w:val="32"/>
        </w:rPr>
      </w:pPr>
      <w:r w:rsidRPr="003740C5">
        <w:rPr>
          <w:sz w:val="32"/>
          <w:szCs w:val="32"/>
        </w:rPr>
        <w:t>Réponse à la consultation relative à l</w:t>
      </w:r>
      <w:r w:rsidR="00573DD2">
        <w:rPr>
          <w:sz w:val="32"/>
          <w:szCs w:val="32"/>
        </w:rPr>
        <w:t>’</w:t>
      </w:r>
      <w:r w:rsidRPr="003740C5">
        <w:rPr>
          <w:sz w:val="32"/>
          <w:szCs w:val="32"/>
        </w:rPr>
        <w:t xml:space="preserve">avant-projet </w:t>
      </w:r>
      <w:r w:rsidR="0006489C">
        <w:rPr>
          <w:sz w:val="32"/>
          <w:szCs w:val="32"/>
        </w:rPr>
        <w:t>d</w:t>
      </w:r>
      <w:r w:rsidR="00573DD2">
        <w:rPr>
          <w:sz w:val="32"/>
          <w:szCs w:val="32"/>
        </w:rPr>
        <w:t>e</w:t>
      </w:r>
      <w:r w:rsidR="0006489C">
        <w:rPr>
          <w:sz w:val="32"/>
          <w:szCs w:val="32"/>
        </w:rPr>
        <w:t xml:space="preserve"> r</w:t>
      </w:r>
      <w:r w:rsidR="005B04BA" w:rsidRPr="005B04BA">
        <w:rPr>
          <w:sz w:val="32"/>
          <w:szCs w:val="32"/>
        </w:rPr>
        <w:t>èglement d</w:t>
      </w:r>
      <w:r w:rsidR="00573DD2">
        <w:rPr>
          <w:sz w:val="32"/>
          <w:szCs w:val="32"/>
        </w:rPr>
        <w:t>’</w:t>
      </w:r>
      <w:r w:rsidR="00064215">
        <w:rPr>
          <w:sz w:val="32"/>
          <w:szCs w:val="32"/>
        </w:rPr>
        <w:t>exécution</w:t>
      </w:r>
      <w:r w:rsidR="005B04BA" w:rsidRPr="005B04BA">
        <w:rPr>
          <w:sz w:val="32"/>
          <w:szCs w:val="32"/>
        </w:rPr>
        <w:t xml:space="preserve"> de la loi sur </w:t>
      </w:r>
      <w:r w:rsidR="00064215">
        <w:rPr>
          <w:sz w:val="32"/>
          <w:szCs w:val="32"/>
        </w:rPr>
        <w:t>les eaux (REaux)</w:t>
      </w:r>
    </w:p>
    <w:p w14:paraId="585A12CA" w14:textId="77777777" w:rsidR="00962DD1" w:rsidRDefault="00962DD1" w:rsidP="00E56AD8">
      <w:pPr>
        <w:pStyle w:val="Texte"/>
      </w:pPr>
    </w:p>
    <w:p w14:paraId="128FACE5" w14:textId="77777777" w:rsidR="00F93475" w:rsidRDefault="00F93475" w:rsidP="00803580">
      <w:pPr>
        <w:pStyle w:val="Texte"/>
        <w:jc w:val="left"/>
      </w:pPr>
      <w:r w:rsidRPr="00EC761B">
        <w:rPr>
          <w:b/>
        </w:rPr>
        <w:t>Nom de l'entité</w:t>
      </w:r>
      <w:r>
        <w:t xml:space="preserve"> :</w:t>
      </w:r>
      <w:r w:rsidR="00DB4F92">
        <w:tab/>
      </w:r>
      <w:r w:rsidR="00D42AAB">
        <w:tab/>
      </w:r>
      <w:sdt>
        <w:sdtPr>
          <w:id w:val="-1101024761"/>
          <w:placeholder>
            <w:docPart w:val="DefaultPlaceholder_-1854013440"/>
          </w:placeholder>
          <w:showingPlcHdr/>
        </w:sdtPr>
        <w:sdtEndPr/>
        <w:sdtContent>
          <w:r w:rsidR="00803580" w:rsidRPr="00A714B1">
            <w:rPr>
              <w:rStyle w:val="Textedelespacerserv"/>
            </w:rPr>
            <w:t>Cliquez ou appuyez ici pour entrer du texte.</w:t>
          </w:r>
        </w:sdtContent>
      </w:sdt>
    </w:p>
    <w:p w14:paraId="2CE89B0B" w14:textId="77777777" w:rsidR="00F93475" w:rsidRDefault="00F93475" w:rsidP="00803580">
      <w:pPr>
        <w:pStyle w:val="Texte"/>
        <w:jc w:val="left"/>
      </w:pPr>
      <w:r w:rsidRPr="00EC761B">
        <w:rPr>
          <w:b/>
        </w:rPr>
        <w:t>Personne de contact</w:t>
      </w:r>
      <w:r>
        <w:t xml:space="preserve"> :</w:t>
      </w:r>
      <w:r w:rsidR="00DB4F92">
        <w:tab/>
      </w:r>
      <w:sdt>
        <w:sdtPr>
          <w:id w:val="775372717"/>
          <w:placeholder>
            <w:docPart w:val="6E28C59E4D474CD68025ED8951F34CF0"/>
          </w:placeholder>
          <w:showingPlcHdr/>
          <w:text w:multiLine="1"/>
        </w:sdtPr>
        <w:sdtEndPr/>
        <w:sdtContent>
          <w:r w:rsidR="00D42AAB" w:rsidRPr="00A714B1">
            <w:rPr>
              <w:rStyle w:val="Textedelespacerserv"/>
            </w:rPr>
            <w:t>Cliquez ou appuyez ici pour entrer du texte.</w:t>
          </w:r>
        </w:sdtContent>
      </w:sdt>
    </w:p>
    <w:p w14:paraId="7290C444" w14:textId="77777777" w:rsidR="00F93475" w:rsidRDefault="00F93475" w:rsidP="00803580">
      <w:pPr>
        <w:pStyle w:val="Texte"/>
        <w:jc w:val="left"/>
      </w:pPr>
      <w:r w:rsidRPr="00EC761B">
        <w:rPr>
          <w:b/>
        </w:rPr>
        <w:t>Coordonnées :</w:t>
      </w:r>
      <w:r w:rsidR="00DB4F92">
        <w:tab/>
      </w:r>
      <w:r w:rsidR="00DB4F92">
        <w:tab/>
      </w:r>
      <w:sdt>
        <w:sdtPr>
          <w:id w:val="691654372"/>
          <w:placeholder>
            <w:docPart w:val="94C162A6632B4E4ABAB93DDEBE71307F"/>
          </w:placeholder>
          <w:showingPlcHdr/>
          <w:text w:multiLine="1"/>
        </w:sdtPr>
        <w:sdtEndPr/>
        <w:sdtContent>
          <w:r w:rsidR="00D42AAB" w:rsidRPr="00A714B1">
            <w:rPr>
              <w:rStyle w:val="Textedelespacerserv"/>
            </w:rPr>
            <w:t>Cliquez ou appuyez ici pour entrer du texte.</w:t>
          </w:r>
        </w:sdtContent>
      </w:sdt>
    </w:p>
    <w:p w14:paraId="36C66BA6" w14:textId="77777777" w:rsidR="00962DD1" w:rsidRDefault="00962DD1" w:rsidP="00E56AD8">
      <w:pPr>
        <w:pStyle w:val="Texte"/>
      </w:pPr>
    </w:p>
    <w:p w14:paraId="751C9E63" w14:textId="77777777" w:rsidR="00F93475" w:rsidRPr="00F93475" w:rsidRDefault="00F93475" w:rsidP="00BB24E6">
      <w:pPr>
        <w:pStyle w:val="Tex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/>
        <w:ind w:left="3402" w:right="4933"/>
        <w:jc w:val="left"/>
        <w:rPr>
          <w:sz w:val="18"/>
          <w:szCs w:val="18"/>
        </w:rPr>
      </w:pPr>
      <w:r w:rsidRPr="00F93475">
        <w:rPr>
          <w:sz w:val="18"/>
          <w:szCs w:val="18"/>
        </w:rPr>
        <w:t>Merci de ne pas modifier le format du document</w:t>
      </w:r>
      <w:r w:rsidR="00C96912">
        <w:rPr>
          <w:sz w:val="18"/>
          <w:szCs w:val="18"/>
        </w:rPr>
        <w:t xml:space="preserve"> (WORD)</w:t>
      </w:r>
    </w:p>
    <w:p w14:paraId="65F5290F" w14:textId="77777777" w:rsidR="00F93475" w:rsidRDefault="00F93475" w:rsidP="00BB24E6">
      <w:pPr>
        <w:pStyle w:val="Tex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/>
        <w:ind w:left="3402" w:right="4933"/>
        <w:jc w:val="left"/>
        <w:rPr>
          <w:sz w:val="18"/>
          <w:szCs w:val="18"/>
        </w:rPr>
      </w:pPr>
      <w:r w:rsidRPr="00F93475">
        <w:rPr>
          <w:sz w:val="18"/>
          <w:szCs w:val="18"/>
        </w:rPr>
        <w:t>Inscrire les réponses dans les champs prévus à cet effet</w:t>
      </w:r>
    </w:p>
    <w:p w14:paraId="09351046" w14:textId="77777777" w:rsidR="00C96912" w:rsidRPr="00F93475" w:rsidRDefault="00C96912" w:rsidP="00BB24E6">
      <w:pPr>
        <w:pStyle w:val="Tex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/>
        <w:ind w:left="3402" w:right="4933"/>
        <w:jc w:val="left"/>
        <w:rPr>
          <w:sz w:val="18"/>
          <w:szCs w:val="18"/>
        </w:rPr>
      </w:pPr>
      <w:r>
        <w:rPr>
          <w:sz w:val="18"/>
          <w:szCs w:val="18"/>
        </w:rPr>
        <w:t>Préférer des réponses brèves</w:t>
      </w:r>
    </w:p>
    <w:p w14:paraId="53BE0F84" w14:textId="77777777" w:rsidR="00F93475" w:rsidRDefault="00F93475" w:rsidP="00E56AD8">
      <w:pPr>
        <w:pStyle w:val="Texte"/>
      </w:pPr>
    </w:p>
    <w:tbl>
      <w:tblPr>
        <w:tblStyle w:val="Grilledutableau"/>
        <w:tblW w:w="1361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407"/>
        <w:gridCol w:w="3402"/>
        <w:gridCol w:w="3402"/>
        <w:gridCol w:w="3402"/>
      </w:tblGrid>
      <w:tr w:rsidR="00F93475" w14:paraId="1882228B" w14:textId="77777777" w:rsidTr="00E313FB">
        <w:tc>
          <w:tcPr>
            <w:tcW w:w="3407" w:type="dxa"/>
            <w:shd w:val="clear" w:color="auto" w:fill="EEECE1" w:themeFill="background2"/>
            <w:vAlign w:val="center"/>
          </w:tcPr>
          <w:p w14:paraId="3D661CBC" w14:textId="7BC06142" w:rsidR="00F93475" w:rsidRDefault="00F93475" w:rsidP="00E56AD8">
            <w:pPr>
              <w:pStyle w:val="Texte"/>
            </w:pPr>
            <w:r>
              <w:t>N° article</w:t>
            </w:r>
            <w:r w:rsidR="00962DD1">
              <w:t xml:space="preserve"> AVP</w:t>
            </w:r>
            <w:r w:rsidR="009520E9">
              <w:t>R</w:t>
            </w:r>
          </w:p>
        </w:tc>
        <w:tc>
          <w:tcPr>
            <w:tcW w:w="3402" w:type="dxa"/>
            <w:shd w:val="clear" w:color="auto" w:fill="EEECE1" w:themeFill="background2"/>
            <w:vAlign w:val="center"/>
          </w:tcPr>
          <w:p w14:paraId="116933B6" w14:textId="77777777" w:rsidR="00F93475" w:rsidRDefault="00F93475" w:rsidP="00E56AD8">
            <w:pPr>
              <w:pStyle w:val="Texte"/>
            </w:pPr>
            <w:r>
              <w:t>Prise de position</w:t>
            </w:r>
          </w:p>
        </w:tc>
        <w:tc>
          <w:tcPr>
            <w:tcW w:w="3402" w:type="dxa"/>
            <w:shd w:val="clear" w:color="auto" w:fill="EEECE1" w:themeFill="background2"/>
            <w:vAlign w:val="center"/>
          </w:tcPr>
          <w:p w14:paraId="0BF197AD" w14:textId="77777777" w:rsidR="00F93475" w:rsidRDefault="00F93475" w:rsidP="00E56AD8">
            <w:pPr>
              <w:pStyle w:val="Texte"/>
            </w:pPr>
            <w:r>
              <w:t>Brève justification</w:t>
            </w:r>
          </w:p>
        </w:tc>
        <w:tc>
          <w:tcPr>
            <w:tcW w:w="3402" w:type="dxa"/>
            <w:shd w:val="clear" w:color="auto" w:fill="EEECE1" w:themeFill="background2"/>
            <w:vAlign w:val="center"/>
          </w:tcPr>
          <w:p w14:paraId="4E54710F" w14:textId="77777777" w:rsidR="00F93475" w:rsidRDefault="00F93475" w:rsidP="00962DD1">
            <w:pPr>
              <w:pStyle w:val="Texte"/>
              <w:spacing w:before="120"/>
            </w:pPr>
            <w:r>
              <w:t>Amendement proposé</w:t>
            </w:r>
          </w:p>
        </w:tc>
      </w:tr>
      <w:tr w:rsidR="00F93475" w14:paraId="2BC86713" w14:textId="77777777" w:rsidTr="00E313FB">
        <w:tc>
          <w:tcPr>
            <w:tcW w:w="3407" w:type="dxa"/>
            <w:vAlign w:val="bottom"/>
          </w:tcPr>
          <w:p w14:paraId="5373FD05" w14:textId="77777777" w:rsidR="00962DD1" w:rsidRDefault="00962DD1" w:rsidP="00E56AD8">
            <w:pPr>
              <w:pStyle w:val="Texte"/>
              <w:rPr>
                <w:sz w:val="16"/>
                <w:szCs w:val="16"/>
              </w:rPr>
            </w:pPr>
          </w:p>
          <w:p w14:paraId="23BE9072" w14:textId="77777777" w:rsidR="00F93475" w:rsidRPr="00EC761B" w:rsidRDefault="00F93475" w:rsidP="00E56AD8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 w:rsidR="00BB24E6" w:rsidRPr="00EC761B">
              <w:rPr>
                <w:b/>
                <w:sz w:val="16"/>
                <w:szCs w:val="16"/>
              </w:rPr>
              <w:t>1 -</w:t>
            </w:r>
            <w:r w:rsidRPr="00EC761B">
              <w:rPr>
                <w:b/>
                <w:sz w:val="16"/>
                <w:szCs w:val="16"/>
              </w:rPr>
              <w:t xml:space="preserve"> Objet</w:t>
            </w:r>
          </w:p>
          <w:p w14:paraId="60B820E8" w14:textId="77777777" w:rsidR="00962DD1" w:rsidRPr="00F248EB" w:rsidRDefault="00962DD1" w:rsidP="00E56AD8">
            <w:pPr>
              <w:pStyle w:val="Texte"/>
              <w:rPr>
                <w:sz w:val="16"/>
                <w:szCs w:val="16"/>
              </w:rPr>
            </w:pPr>
          </w:p>
        </w:tc>
        <w:bookmarkStart w:id="0" w:name="CaseACocher2"/>
        <w:bookmarkEnd w:id="0"/>
        <w:tc>
          <w:tcPr>
            <w:tcW w:w="3402" w:type="dxa"/>
            <w:vAlign w:val="center"/>
          </w:tcPr>
          <w:p w14:paraId="12D346AA" w14:textId="4334362B" w:rsidR="00F93475" w:rsidRDefault="00DC7CA2" w:rsidP="00945ABC">
            <w:pPr>
              <w:pStyle w:val="Texte"/>
              <w:tabs>
                <w:tab w:val="left" w:pos="554"/>
              </w:tabs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981266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740C5">
              <w:rPr>
                <w:sz w:val="16"/>
                <w:szCs w:val="16"/>
              </w:rPr>
              <w:t xml:space="preserve"> </w:t>
            </w:r>
            <w:r w:rsidR="00945ABC">
              <w:rPr>
                <w:sz w:val="16"/>
                <w:szCs w:val="16"/>
              </w:rPr>
              <w:tab/>
            </w:r>
            <w:r w:rsidR="00962DD1" w:rsidRPr="00962DD1">
              <w:rPr>
                <w:sz w:val="16"/>
                <w:szCs w:val="16"/>
              </w:rPr>
              <w:t>D'accord</w:t>
            </w:r>
          </w:p>
          <w:p w14:paraId="10E22F6E" w14:textId="51BF34A8" w:rsidR="00573DD2" w:rsidRPr="00962DD1" w:rsidRDefault="00DC7CA2" w:rsidP="00573DD2">
            <w:pPr>
              <w:pStyle w:val="Texte"/>
              <w:tabs>
                <w:tab w:val="left" w:pos="554"/>
              </w:tabs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247664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4E4AAE31" w14:textId="77777777" w:rsidR="00D925EB" w:rsidRPr="00962DD1" w:rsidRDefault="00DC7CA2" w:rsidP="00945ABC">
            <w:pPr>
              <w:pStyle w:val="Texte"/>
              <w:tabs>
                <w:tab w:val="left" w:pos="554"/>
              </w:tabs>
              <w:spacing w:after="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197546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42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45ABC">
              <w:rPr>
                <w:sz w:val="16"/>
                <w:szCs w:val="16"/>
              </w:rPr>
              <w:tab/>
            </w:r>
            <w:r w:rsidR="00962DD1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79648335"/>
            <w:placeholder>
              <w:docPart w:val="B610C739B3BC473688C96587A2F751DF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22095DC0" w14:textId="77777777" w:rsidR="00F93475" w:rsidRPr="006C798A" w:rsidRDefault="00432420" w:rsidP="00432420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497BDE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1946877030"/>
            <w:placeholder>
              <w:docPart w:val="F611C0AF905C43F881885E5627F8BE73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5C5E6152" w14:textId="77777777" w:rsidR="00F93475" w:rsidRPr="006C798A" w:rsidRDefault="00F9515F" w:rsidP="00E60E04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F93475" w14:paraId="7611A908" w14:textId="77777777" w:rsidTr="00E313FB">
        <w:tc>
          <w:tcPr>
            <w:tcW w:w="3407" w:type="dxa"/>
            <w:vAlign w:val="center"/>
          </w:tcPr>
          <w:p w14:paraId="4227070A" w14:textId="6689D877" w:rsidR="00F93475" w:rsidRPr="00EC761B" w:rsidRDefault="00F93475" w:rsidP="00E56AD8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2 </w:t>
            </w:r>
            <w:r w:rsidR="00BB24E6" w:rsidRPr="00EC761B">
              <w:rPr>
                <w:b/>
                <w:sz w:val="16"/>
                <w:szCs w:val="16"/>
              </w:rPr>
              <w:t>-</w:t>
            </w:r>
            <w:r w:rsidR="00F248EB" w:rsidRPr="00EC761B">
              <w:rPr>
                <w:b/>
                <w:sz w:val="16"/>
                <w:szCs w:val="16"/>
              </w:rPr>
              <w:t xml:space="preserve"> </w:t>
            </w:r>
            <w:r w:rsidR="008C1D95" w:rsidRPr="008C1D95">
              <w:rPr>
                <w:b/>
                <w:sz w:val="16"/>
                <w:szCs w:val="16"/>
              </w:rPr>
              <w:t>Autorités</w:t>
            </w:r>
            <w:r w:rsidR="008C1D95" w:rsidRPr="008E0D71">
              <w:t xml:space="preserve"> </w:t>
            </w:r>
            <w:r w:rsidR="008C1D95" w:rsidRPr="008C1D95">
              <w:rPr>
                <w:b/>
                <w:sz w:val="16"/>
                <w:szCs w:val="16"/>
              </w:rPr>
              <w:t>compétentes</w:t>
            </w:r>
            <w:r w:rsidR="008C1D95" w:rsidRPr="009520E9" w:rsidDel="008C1D95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6E45DAE1" w14:textId="77777777" w:rsidR="00962DD1" w:rsidRDefault="00DC7CA2" w:rsidP="00945ABC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902446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2AAB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45ABC">
              <w:rPr>
                <w:sz w:val="16"/>
                <w:szCs w:val="16"/>
              </w:rPr>
              <w:tab/>
            </w:r>
            <w:r w:rsidR="00962DD1" w:rsidRPr="00962DD1">
              <w:rPr>
                <w:sz w:val="16"/>
                <w:szCs w:val="16"/>
              </w:rPr>
              <w:t xml:space="preserve"> D'accord</w:t>
            </w:r>
          </w:p>
          <w:p w14:paraId="22D760BC" w14:textId="77777777" w:rsidR="00573DD2" w:rsidRPr="00962DD1" w:rsidRDefault="00DC7CA2" w:rsidP="00573DD2">
            <w:pPr>
              <w:pStyle w:val="Texte"/>
              <w:tabs>
                <w:tab w:val="left" w:pos="554"/>
              </w:tabs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574436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08EAD830" w14:textId="77777777" w:rsidR="00F93475" w:rsidRDefault="00DC7CA2" w:rsidP="00945ABC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136926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91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45ABC">
              <w:rPr>
                <w:sz w:val="16"/>
                <w:szCs w:val="16"/>
              </w:rPr>
              <w:tab/>
            </w:r>
            <w:r w:rsidR="00962DD1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839281774"/>
            <w:placeholder>
              <w:docPart w:val="2DD39A696C7941468655F8E158A6762F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34745306" w14:textId="77777777" w:rsidR="00F93475" w:rsidRPr="006C798A" w:rsidRDefault="00E60E04" w:rsidP="00E60E04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411588837"/>
            <w:placeholder>
              <w:docPart w:val="4AEE203AA34E427EAB75F5EB2E532E5D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6DA1DFC0" w14:textId="77777777" w:rsidR="00F93475" w:rsidRPr="006C798A" w:rsidRDefault="00F9515F" w:rsidP="00E60E04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F93475" w14:paraId="7C19408C" w14:textId="77777777" w:rsidTr="00E313FB">
        <w:tc>
          <w:tcPr>
            <w:tcW w:w="3407" w:type="dxa"/>
            <w:vAlign w:val="center"/>
          </w:tcPr>
          <w:p w14:paraId="1E8E817C" w14:textId="3B7EB35F" w:rsidR="00F93475" w:rsidRPr="00EC761B" w:rsidRDefault="00BB24E6" w:rsidP="00E56AD8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3 - </w:t>
            </w:r>
            <w:r w:rsidR="008C1D95" w:rsidRPr="008C1D95">
              <w:rPr>
                <w:b/>
                <w:sz w:val="16"/>
                <w:szCs w:val="16"/>
              </w:rPr>
              <w:t>Délégation de tâches d’exécution</w:t>
            </w:r>
          </w:p>
        </w:tc>
        <w:tc>
          <w:tcPr>
            <w:tcW w:w="3402" w:type="dxa"/>
            <w:vAlign w:val="center"/>
          </w:tcPr>
          <w:p w14:paraId="5C0A22F9" w14:textId="77777777" w:rsidR="00962DD1" w:rsidRDefault="00DC7CA2" w:rsidP="00945ABC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008129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91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96912">
              <w:rPr>
                <w:sz w:val="16"/>
                <w:szCs w:val="16"/>
              </w:rPr>
              <w:tab/>
            </w:r>
            <w:r w:rsidR="00962DD1" w:rsidRPr="00962DD1">
              <w:rPr>
                <w:sz w:val="16"/>
                <w:szCs w:val="16"/>
              </w:rPr>
              <w:t>D'accord</w:t>
            </w:r>
          </w:p>
          <w:p w14:paraId="1FB03148" w14:textId="77777777" w:rsidR="00573DD2" w:rsidRPr="00962DD1" w:rsidRDefault="00DC7CA2" w:rsidP="00573DD2">
            <w:pPr>
              <w:pStyle w:val="Texte"/>
              <w:tabs>
                <w:tab w:val="left" w:pos="554"/>
              </w:tabs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825904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0BEC9BC1" w14:textId="77777777" w:rsidR="00F93475" w:rsidRDefault="00DC7CA2" w:rsidP="00945ABC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1284269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91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96912">
              <w:rPr>
                <w:sz w:val="16"/>
                <w:szCs w:val="16"/>
              </w:rPr>
              <w:tab/>
            </w:r>
            <w:r w:rsidR="00962DD1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1495024280"/>
            <w:placeholder>
              <w:docPart w:val="CA71D050BA354D62809EF0A8EDBD78CD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0F1FE0CE" w14:textId="77777777" w:rsidR="00F93475" w:rsidRPr="006C798A" w:rsidRDefault="00F9515F" w:rsidP="00E60E04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748487014"/>
            <w:placeholder>
              <w:docPart w:val="732DEE7F3ACC4D3A802408A29C100519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55000053" w14:textId="77777777" w:rsidR="00F93475" w:rsidRPr="006C798A" w:rsidRDefault="00F9515F" w:rsidP="00E60E04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962DD1" w14:paraId="1E755ECB" w14:textId="77777777" w:rsidTr="00E313FB">
        <w:tc>
          <w:tcPr>
            <w:tcW w:w="3407" w:type="dxa"/>
            <w:vAlign w:val="center"/>
          </w:tcPr>
          <w:p w14:paraId="6FCE373D" w14:textId="644C689E" w:rsidR="00962DD1" w:rsidRPr="00EC761B" w:rsidRDefault="00BB24E6" w:rsidP="00962DD1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4 </w:t>
            </w:r>
            <w:r w:rsidR="005B04BA">
              <w:rPr>
                <w:b/>
                <w:sz w:val="16"/>
                <w:szCs w:val="16"/>
              </w:rPr>
              <w:t>-</w:t>
            </w:r>
            <w:r w:rsidRPr="00EC761B">
              <w:rPr>
                <w:b/>
                <w:sz w:val="16"/>
                <w:szCs w:val="16"/>
              </w:rPr>
              <w:t xml:space="preserve"> </w:t>
            </w:r>
            <w:r w:rsidR="008C1D95" w:rsidRPr="008C1D95">
              <w:rPr>
                <w:b/>
                <w:sz w:val="16"/>
                <w:szCs w:val="16"/>
              </w:rPr>
              <w:t>Autorisations</w:t>
            </w:r>
          </w:p>
        </w:tc>
        <w:tc>
          <w:tcPr>
            <w:tcW w:w="3402" w:type="dxa"/>
            <w:vAlign w:val="center"/>
          </w:tcPr>
          <w:p w14:paraId="552A0D14" w14:textId="77777777" w:rsidR="00962DD1" w:rsidRDefault="00DC7CA2" w:rsidP="00945ABC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741148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91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96912">
              <w:rPr>
                <w:sz w:val="16"/>
                <w:szCs w:val="16"/>
              </w:rPr>
              <w:tab/>
            </w:r>
            <w:r w:rsidR="00962DD1" w:rsidRPr="00962DD1">
              <w:rPr>
                <w:sz w:val="16"/>
                <w:szCs w:val="16"/>
              </w:rPr>
              <w:t>D'accord</w:t>
            </w:r>
          </w:p>
          <w:p w14:paraId="249B44E9" w14:textId="4A9A018B" w:rsidR="00573DD2" w:rsidRPr="00962DD1" w:rsidRDefault="00DC7CA2" w:rsidP="00945ABC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826042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4944A416" w14:textId="77777777" w:rsidR="00962DD1" w:rsidRDefault="00DC7CA2" w:rsidP="00945ABC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1130158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91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96912">
              <w:rPr>
                <w:sz w:val="16"/>
                <w:szCs w:val="16"/>
              </w:rPr>
              <w:tab/>
            </w:r>
            <w:r w:rsidR="00962DD1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1009290999"/>
            <w:placeholder>
              <w:docPart w:val="49297D5A14DF4D688F59CE85F853CC4E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6957C871" w14:textId="77777777" w:rsidR="00962DD1" w:rsidRPr="006C798A" w:rsidRDefault="005F6171" w:rsidP="00E60E04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5F6171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515838690"/>
            <w:placeholder>
              <w:docPart w:val="FE66E6104D01468997535DD22EA91555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67B178D5" w14:textId="77777777" w:rsidR="00962DD1" w:rsidRPr="006C798A" w:rsidRDefault="00F9515F" w:rsidP="00E60E04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962DD1" w14:paraId="27D265F6" w14:textId="77777777" w:rsidTr="00E313FB">
        <w:tc>
          <w:tcPr>
            <w:tcW w:w="3407" w:type="dxa"/>
            <w:vAlign w:val="center"/>
          </w:tcPr>
          <w:p w14:paraId="17C25C4D" w14:textId="5577EC5D" w:rsidR="00962DD1" w:rsidRPr="00EC761B" w:rsidRDefault="00BB24E6" w:rsidP="00962DD1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5 </w:t>
            </w:r>
            <w:r w:rsidR="005B04BA">
              <w:rPr>
                <w:b/>
                <w:sz w:val="16"/>
                <w:szCs w:val="16"/>
              </w:rPr>
              <w:t>-</w:t>
            </w:r>
            <w:r w:rsidRPr="00EC761B">
              <w:rPr>
                <w:b/>
                <w:sz w:val="16"/>
                <w:szCs w:val="16"/>
              </w:rPr>
              <w:t xml:space="preserve"> </w:t>
            </w:r>
            <w:r w:rsidR="008C1D95" w:rsidRPr="008C1D95">
              <w:rPr>
                <w:b/>
                <w:sz w:val="16"/>
                <w:szCs w:val="16"/>
              </w:rPr>
              <w:t>Coordination des procédures</w:t>
            </w:r>
          </w:p>
        </w:tc>
        <w:tc>
          <w:tcPr>
            <w:tcW w:w="3402" w:type="dxa"/>
            <w:vAlign w:val="center"/>
          </w:tcPr>
          <w:p w14:paraId="165BC58D" w14:textId="77777777" w:rsidR="00962DD1" w:rsidRDefault="00DC7CA2" w:rsidP="00945ABC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619529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91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96912">
              <w:rPr>
                <w:sz w:val="16"/>
                <w:szCs w:val="16"/>
              </w:rPr>
              <w:tab/>
            </w:r>
            <w:r w:rsidR="00962DD1" w:rsidRPr="00962DD1">
              <w:rPr>
                <w:sz w:val="16"/>
                <w:szCs w:val="16"/>
              </w:rPr>
              <w:t>D'accord</w:t>
            </w:r>
          </w:p>
          <w:p w14:paraId="5F406C64" w14:textId="0382DFE9" w:rsidR="00573DD2" w:rsidRPr="00962DD1" w:rsidRDefault="00DC7CA2" w:rsidP="00945ABC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63018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59B661F3" w14:textId="77777777" w:rsidR="00962DD1" w:rsidRDefault="00DC7CA2" w:rsidP="00945ABC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376699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91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96912">
              <w:rPr>
                <w:sz w:val="16"/>
                <w:szCs w:val="16"/>
              </w:rPr>
              <w:tab/>
            </w:r>
            <w:r w:rsidR="00962DD1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1141953747"/>
            <w:placeholder>
              <w:docPart w:val="B515CF0761314088A8860171B4E96B89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44D89C2A" w14:textId="77777777" w:rsidR="00962DD1" w:rsidRPr="006C798A" w:rsidRDefault="00F9515F" w:rsidP="00E60E04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2036111604"/>
            <w:placeholder>
              <w:docPart w:val="DD5DF6497FC94F3EA0957980389635F9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44EBDEE2" w14:textId="77777777" w:rsidR="00962DD1" w:rsidRPr="006C798A" w:rsidRDefault="00F9515F" w:rsidP="00E60E04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F50419" w14:paraId="4793554F" w14:textId="77777777" w:rsidTr="00E313FB">
        <w:tc>
          <w:tcPr>
            <w:tcW w:w="3407" w:type="dxa"/>
            <w:vAlign w:val="center"/>
          </w:tcPr>
          <w:p w14:paraId="4D9E4A62" w14:textId="701AF19D" w:rsidR="00F50419" w:rsidRPr="00EC761B" w:rsidRDefault="00F50419" w:rsidP="00F50419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6 </w:t>
            </w:r>
            <w:r w:rsidR="005B04BA">
              <w:rPr>
                <w:b/>
                <w:sz w:val="16"/>
                <w:szCs w:val="16"/>
              </w:rPr>
              <w:t>-</w:t>
            </w:r>
            <w:r w:rsidRPr="00EC761B">
              <w:rPr>
                <w:b/>
                <w:sz w:val="16"/>
                <w:szCs w:val="16"/>
              </w:rPr>
              <w:t xml:space="preserve"> </w:t>
            </w:r>
            <w:r w:rsidR="003D52A0" w:rsidRPr="003D52A0">
              <w:rPr>
                <w:b/>
                <w:sz w:val="16"/>
                <w:szCs w:val="16"/>
              </w:rPr>
              <w:t>Demande</w:t>
            </w:r>
          </w:p>
        </w:tc>
        <w:tc>
          <w:tcPr>
            <w:tcW w:w="3402" w:type="dxa"/>
            <w:vAlign w:val="center"/>
          </w:tcPr>
          <w:p w14:paraId="4C987E66" w14:textId="77777777" w:rsidR="00F50419" w:rsidRDefault="00DC7CA2" w:rsidP="00F50419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749575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41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50419">
              <w:rPr>
                <w:sz w:val="16"/>
                <w:szCs w:val="16"/>
              </w:rPr>
              <w:tab/>
            </w:r>
            <w:r w:rsidR="00F50419" w:rsidRPr="00962DD1">
              <w:rPr>
                <w:sz w:val="16"/>
                <w:szCs w:val="16"/>
              </w:rPr>
              <w:t>D'accord</w:t>
            </w:r>
          </w:p>
          <w:p w14:paraId="0C2C99BD" w14:textId="6F6EE5C1" w:rsidR="00573DD2" w:rsidRPr="00962DD1" w:rsidRDefault="00DC7CA2" w:rsidP="00F50419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240055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1135DF02" w14:textId="77777777" w:rsidR="00F50419" w:rsidRDefault="00DC7CA2" w:rsidP="00F50419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51589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41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50419">
              <w:rPr>
                <w:sz w:val="16"/>
                <w:szCs w:val="16"/>
              </w:rPr>
              <w:tab/>
            </w:r>
            <w:r w:rsidR="00F50419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1635945785"/>
            <w:placeholder>
              <w:docPart w:val="9E549914C0E243158BB2899E1AE411B7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5AB8FBEF" w14:textId="77777777" w:rsidR="00F50419" w:rsidRPr="006C798A" w:rsidRDefault="00F9515F" w:rsidP="00E60E04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2017066169"/>
            <w:placeholder>
              <w:docPart w:val="139FD608722C4AEFB0C7AAE5DAD82A06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05A5E01C" w14:textId="77777777" w:rsidR="00F50419" w:rsidRPr="006C798A" w:rsidRDefault="00F9515F" w:rsidP="00E60E04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F50419" w14:paraId="39D9A009" w14:textId="77777777" w:rsidTr="00E313FB">
        <w:tc>
          <w:tcPr>
            <w:tcW w:w="3407" w:type="dxa"/>
            <w:vAlign w:val="center"/>
          </w:tcPr>
          <w:p w14:paraId="7A3C87F2" w14:textId="71F5E74F" w:rsidR="00F50419" w:rsidRPr="00EC761B" w:rsidRDefault="00F50419" w:rsidP="00F50419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7 </w:t>
            </w:r>
            <w:r w:rsidR="005B04BA">
              <w:rPr>
                <w:b/>
                <w:sz w:val="16"/>
                <w:szCs w:val="16"/>
              </w:rPr>
              <w:t>-</w:t>
            </w:r>
            <w:r w:rsidRPr="00EC761B">
              <w:rPr>
                <w:b/>
                <w:sz w:val="16"/>
                <w:szCs w:val="16"/>
              </w:rPr>
              <w:t xml:space="preserve"> </w:t>
            </w:r>
            <w:r w:rsidR="003D52A0" w:rsidRPr="003D52A0">
              <w:rPr>
                <w:b/>
                <w:sz w:val="16"/>
                <w:szCs w:val="16"/>
              </w:rPr>
              <w:t>Publication et enquête publique</w:t>
            </w:r>
          </w:p>
        </w:tc>
        <w:tc>
          <w:tcPr>
            <w:tcW w:w="3402" w:type="dxa"/>
            <w:vAlign w:val="center"/>
          </w:tcPr>
          <w:p w14:paraId="7F383D5B" w14:textId="77777777" w:rsidR="00F50419" w:rsidRDefault="00DC7CA2" w:rsidP="00F50419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472724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41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50419">
              <w:rPr>
                <w:sz w:val="16"/>
                <w:szCs w:val="16"/>
              </w:rPr>
              <w:tab/>
            </w:r>
            <w:r w:rsidR="00F50419" w:rsidRPr="00962DD1">
              <w:rPr>
                <w:sz w:val="16"/>
                <w:szCs w:val="16"/>
              </w:rPr>
              <w:t>D'accord</w:t>
            </w:r>
          </w:p>
          <w:p w14:paraId="7A28CCB7" w14:textId="2DD7015F" w:rsidR="00573DD2" w:rsidRPr="00962DD1" w:rsidRDefault="00DC7CA2" w:rsidP="00F50419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0390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2B96C25F" w14:textId="77777777" w:rsidR="00F50419" w:rsidRDefault="00DC7CA2" w:rsidP="00F50419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53780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41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50419">
              <w:rPr>
                <w:sz w:val="16"/>
                <w:szCs w:val="16"/>
              </w:rPr>
              <w:tab/>
            </w:r>
            <w:r w:rsidR="00F50419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17133064"/>
            <w:placeholder>
              <w:docPart w:val="DA969D708A524E7484D2E31C805F85CE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51AB8928" w14:textId="77777777" w:rsidR="00F50419" w:rsidRPr="006C798A" w:rsidRDefault="00F9515F" w:rsidP="00E60E04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994872710"/>
            <w:placeholder>
              <w:docPart w:val="4584A0C6C210480D945D18CBFE28DC17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3CB9AAC8" w14:textId="77777777" w:rsidR="00F50419" w:rsidRPr="006C798A" w:rsidRDefault="00F9515F" w:rsidP="00E60E04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F50419" w14:paraId="04A487CF" w14:textId="77777777" w:rsidTr="00E313FB">
        <w:tc>
          <w:tcPr>
            <w:tcW w:w="3407" w:type="dxa"/>
            <w:vAlign w:val="center"/>
          </w:tcPr>
          <w:p w14:paraId="6CDD49E4" w14:textId="6B026655" w:rsidR="00F50419" w:rsidRPr="00EC761B" w:rsidRDefault="00F50419" w:rsidP="00F50419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8 </w:t>
            </w:r>
            <w:r w:rsidR="005B04BA">
              <w:rPr>
                <w:b/>
                <w:sz w:val="16"/>
                <w:szCs w:val="16"/>
              </w:rPr>
              <w:t>-</w:t>
            </w:r>
            <w:r w:rsidRPr="00EC761B">
              <w:rPr>
                <w:b/>
                <w:sz w:val="16"/>
                <w:szCs w:val="16"/>
              </w:rPr>
              <w:t xml:space="preserve"> </w:t>
            </w:r>
            <w:r w:rsidR="003D52A0" w:rsidRPr="003D52A0">
              <w:rPr>
                <w:b/>
                <w:sz w:val="16"/>
                <w:szCs w:val="16"/>
              </w:rPr>
              <w:t>Préavis</w:t>
            </w:r>
          </w:p>
        </w:tc>
        <w:tc>
          <w:tcPr>
            <w:tcW w:w="3402" w:type="dxa"/>
            <w:vAlign w:val="center"/>
          </w:tcPr>
          <w:p w14:paraId="00689AC1" w14:textId="77777777" w:rsidR="00F50419" w:rsidRDefault="00DC7CA2" w:rsidP="00F50419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978791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41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50419">
              <w:rPr>
                <w:sz w:val="16"/>
                <w:szCs w:val="16"/>
              </w:rPr>
              <w:tab/>
            </w:r>
            <w:r w:rsidR="00F50419" w:rsidRPr="00962DD1">
              <w:rPr>
                <w:sz w:val="16"/>
                <w:szCs w:val="16"/>
              </w:rPr>
              <w:t>D'accord</w:t>
            </w:r>
          </w:p>
          <w:p w14:paraId="5DCE63CE" w14:textId="4448D448" w:rsidR="00573DD2" w:rsidRPr="00962DD1" w:rsidRDefault="00DC7CA2" w:rsidP="00F50419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2054800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48059962" w14:textId="77777777" w:rsidR="00F50419" w:rsidRDefault="00DC7CA2" w:rsidP="00F50419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1193722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41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50419">
              <w:rPr>
                <w:sz w:val="16"/>
                <w:szCs w:val="16"/>
              </w:rPr>
              <w:tab/>
            </w:r>
            <w:r w:rsidR="00F50419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1159152054"/>
            <w:placeholder>
              <w:docPart w:val="05EC7F95213B4446B95810CC43DE5912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19DA1215" w14:textId="77777777" w:rsidR="00F50419" w:rsidRPr="006C798A" w:rsidRDefault="00F9515F" w:rsidP="00E60E04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2093612775"/>
            <w:placeholder>
              <w:docPart w:val="080E495809704DCE9B292E3EF795C5A6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5DF46A72" w14:textId="77777777" w:rsidR="00F50419" w:rsidRPr="006C798A" w:rsidRDefault="00F9515F" w:rsidP="00E60E04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F50419" w14:paraId="1611D616" w14:textId="77777777" w:rsidTr="00E313FB">
        <w:tc>
          <w:tcPr>
            <w:tcW w:w="3407" w:type="dxa"/>
            <w:vAlign w:val="center"/>
          </w:tcPr>
          <w:p w14:paraId="36FAD55C" w14:textId="5879A8DD" w:rsidR="00F50419" w:rsidRPr="00EC761B" w:rsidRDefault="00F50419" w:rsidP="00F50419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9 </w:t>
            </w:r>
            <w:r w:rsidR="005B04BA">
              <w:rPr>
                <w:b/>
                <w:sz w:val="16"/>
                <w:szCs w:val="16"/>
              </w:rPr>
              <w:t>-</w:t>
            </w:r>
            <w:r w:rsidRPr="00EC761B">
              <w:rPr>
                <w:b/>
                <w:sz w:val="16"/>
                <w:szCs w:val="16"/>
              </w:rPr>
              <w:t xml:space="preserve"> </w:t>
            </w:r>
            <w:r w:rsidR="003D52A0" w:rsidRPr="003D52A0">
              <w:rPr>
                <w:b/>
                <w:sz w:val="16"/>
                <w:szCs w:val="16"/>
              </w:rPr>
              <w:t>Délivrance</w:t>
            </w:r>
          </w:p>
        </w:tc>
        <w:tc>
          <w:tcPr>
            <w:tcW w:w="3402" w:type="dxa"/>
            <w:vAlign w:val="center"/>
          </w:tcPr>
          <w:p w14:paraId="4FD7F6FF" w14:textId="77777777" w:rsidR="00F50419" w:rsidRDefault="00DC7CA2" w:rsidP="00F50419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627851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41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50419">
              <w:rPr>
                <w:sz w:val="16"/>
                <w:szCs w:val="16"/>
              </w:rPr>
              <w:tab/>
            </w:r>
            <w:r w:rsidR="00F50419" w:rsidRPr="00962DD1">
              <w:rPr>
                <w:sz w:val="16"/>
                <w:szCs w:val="16"/>
              </w:rPr>
              <w:t>D'accord</w:t>
            </w:r>
          </w:p>
          <w:p w14:paraId="4B700CC6" w14:textId="6D49482E" w:rsidR="00573DD2" w:rsidRPr="00962DD1" w:rsidRDefault="00DC7CA2" w:rsidP="00F50419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284704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2B2B86E7" w14:textId="77777777" w:rsidR="00F50419" w:rsidRDefault="00DC7CA2" w:rsidP="00F50419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2109813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41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50419">
              <w:rPr>
                <w:sz w:val="16"/>
                <w:szCs w:val="16"/>
              </w:rPr>
              <w:tab/>
            </w:r>
            <w:r w:rsidR="00F50419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1417907254"/>
            <w:placeholder>
              <w:docPart w:val="ABBE172E86AE41899F6B8DBDE169A3EF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3FE325D5" w14:textId="77777777" w:rsidR="00F50419" w:rsidRPr="006C798A" w:rsidRDefault="00F9515F" w:rsidP="00E60E04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1407569443"/>
            <w:placeholder>
              <w:docPart w:val="140D0826C96D41548A60EACDF3621F38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082F3506" w14:textId="77777777" w:rsidR="00F50419" w:rsidRPr="006C798A" w:rsidRDefault="00F9515F" w:rsidP="00E60E04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F50419" w14:paraId="68D6831E" w14:textId="77777777" w:rsidTr="00E313FB">
        <w:tc>
          <w:tcPr>
            <w:tcW w:w="3407" w:type="dxa"/>
            <w:vAlign w:val="center"/>
          </w:tcPr>
          <w:p w14:paraId="454ED898" w14:textId="27530187" w:rsidR="00F50419" w:rsidRPr="00EC761B" w:rsidRDefault="00F50419" w:rsidP="00F50419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10 </w:t>
            </w:r>
            <w:r w:rsidR="005B04BA">
              <w:rPr>
                <w:b/>
                <w:sz w:val="16"/>
                <w:szCs w:val="16"/>
              </w:rPr>
              <w:t>-</w:t>
            </w:r>
            <w:r w:rsidRPr="00EC761B">
              <w:rPr>
                <w:b/>
                <w:sz w:val="16"/>
                <w:szCs w:val="16"/>
              </w:rPr>
              <w:t xml:space="preserve"> </w:t>
            </w:r>
            <w:r w:rsidR="003D52A0" w:rsidRPr="003D52A0">
              <w:rPr>
                <w:b/>
                <w:sz w:val="16"/>
                <w:szCs w:val="16"/>
              </w:rPr>
              <w:t>Autorisation provisoire</w:t>
            </w:r>
          </w:p>
        </w:tc>
        <w:tc>
          <w:tcPr>
            <w:tcW w:w="3402" w:type="dxa"/>
            <w:vAlign w:val="center"/>
          </w:tcPr>
          <w:p w14:paraId="7CD80772" w14:textId="77777777" w:rsidR="00F50419" w:rsidRDefault="00DC7CA2" w:rsidP="00F50419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755984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41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50419">
              <w:rPr>
                <w:sz w:val="16"/>
                <w:szCs w:val="16"/>
              </w:rPr>
              <w:tab/>
            </w:r>
            <w:r w:rsidR="00F50419" w:rsidRPr="00962DD1">
              <w:rPr>
                <w:sz w:val="16"/>
                <w:szCs w:val="16"/>
              </w:rPr>
              <w:t>D'accord</w:t>
            </w:r>
          </w:p>
          <w:p w14:paraId="3A39DE75" w14:textId="30B6D30F" w:rsidR="00573DD2" w:rsidRPr="00962DD1" w:rsidRDefault="00DC7CA2" w:rsidP="00F50419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30500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06A2A484" w14:textId="77777777" w:rsidR="00F50419" w:rsidRDefault="00DC7CA2" w:rsidP="00F50419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211503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41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50419">
              <w:rPr>
                <w:sz w:val="16"/>
                <w:szCs w:val="16"/>
              </w:rPr>
              <w:tab/>
            </w:r>
            <w:r w:rsidR="00F50419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1960754248"/>
            <w:placeholder>
              <w:docPart w:val="7B8B1C144D0346A293D802468574F027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288E186C" w14:textId="77777777" w:rsidR="00F50419" w:rsidRPr="006C798A" w:rsidRDefault="00F9515F" w:rsidP="00E60E04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2013288397"/>
            <w:placeholder>
              <w:docPart w:val="507A3A2195344D488E97FB7E28FBB370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6E4BB11C" w14:textId="77777777" w:rsidR="00F50419" w:rsidRPr="006C798A" w:rsidRDefault="00F9515F" w:rsidP="00E60E04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F50419" w14:paraId="1DDDAD4B" w14:textId="77777777" w:rsidTr="00E313FB">
        <w:tc>
          <w:tcPr>
            <w:tcW w:w="3407" w:type="dxa"/>
            <w:vAlign w:val="center"/>
          </w:tcPr>
          <w:p w14:paraId="08711129" w14:textId="02421272" w:rsidR="00F50419" w:rsidRPr="00EC761B" w:rsidRDefault="00F50419" w:rsidP="00F50419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11 </w:t>
            </w:r>
            <w:r w:rsidR="005B04BA">
              <w:rPr>
                <w:b/>
                <w:sz w:val="16"/>
                <w:szCs w:val="16"/>
              </w:rPr>
              <w:t>-</w:t>
            </w:r>
            <w:r w:rsidRPr="00EC761B">
              <w:rPr>
                <w:b/>
                <w:sz w:val="16"/>
                <w:szCs w:val="16"/>
              </w:rPr>
              <w:t xml:space="preserve"> </w:t>
            </w:r>
            <w:r w:rsidR="003D52A0" w:rsidRPr="003D52A0">
              <w:rPr>
                <w:b/>
                <w:sz w:val="16"/>
                <w:szCs w:val="16"/>
              </w:rPr>
              <w:t>Caducité</w:t>
            </w:r>
          </w:p>
        </w:tc>
        <w:tc>
          <w:tcPr>
            <w:tcW w:w="3402" w:type="dxa"/>
            <w:vAlign w:val="center"/>
          </w:tcPr>
          <w:p w14:paraId="74ABFDA6" w14:textId="77777777" w:rsidR="00F50419" w:rsidRDefault="00DC7CA2" w:rsidP="00F50419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91016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41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50419">
              <w:rPr>
                <w:sz w:val="16"/>
                <w:szCs w:val="16"/>
              </w:rPr>
              <w:tab/>
            </w:r>
            <w:r w:rsidR="00F50419" w:rsidRPr="00962DD1">
              <w:rPr>
                <w:sz w:val="16"/>
                <w:szCs w:val="16"/>
              </w:rPr>
              <w:t>D'accord</w:t>
            </w:r>
          </w:p>
          <w:p w14:paraId="1FFE6903" w14:textId="1CC91BA7" w:rsidR="00573DD2" w:rsidRPr="00962DD1" w:rsidRDefault="00DC7CA2" w:rsidP="00F50419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864476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052ECC82" w14:textId="77777777" w:rsidR="00F50419" w:rsidRDefault="00DC7CA2" w:rsidP="00F50419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368576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41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50419">
              <w:rPr>
                <w:sz w:val="16"/>
                <w:szCs w:val="16"/>
              </w:rPr>
              <w:tab/>
            </w:r>
            <w:r w:rsidR="00F50419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85818239"/>
            <w:placeholder>
              <w:docPart w:val="75821CA1081E4623BBFF251381E4C8F1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6F684CCC" w14:textId="77777777" w:rsidR="00F50419" w:rsidRPr="006C798A" w:rsidRDefault="00EC761B" w:rsidP="00E60E04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EC761B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255247979"/>
            <w:placeholder>
              <w:docPart w:val="5F0A358561864123B0CFB9CF46384C5C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0F572972" w14:textId="77777777" w:rsidR="00F50419" w:rsidRPr="006C798A" w:rsidRDefault="00F9515F" w:rsidP="00E60E04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F50419" w14:paraId="62904246" w14:textId="77777777" w:rsidTr="00E313FB">
        <w:tc>
          <w:tcPr>
            <w:tcW w:w="3407" w:type="dxa"/>
            <w:vAlign w:val="center"/>
          </w:tcPr>
          <w:p w14:paraId="5C4DD688" w14:textId="77E5B35F" w:rsidR="00F50419" w:rsidRPr="00EC761B" w:rsidRDefault="00F50419" w:rsidP="00F50419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12 </w:t>
            </w:r>
            <w:r w:rsidR="005B04BA">
              <w:rPr>
                <w:b/>
                <w:sz w:val="16"/>
                <w:szCs w:val="16"/>
              </w:rPr>
              <w:t>-</w:t>
            </w:r>
            <w:r w:rsidRPr="00EC761B">
              <w:rPr>
                <w:b/>
                <w:sz w:val="16"/>
                <w:szCs w:val="16"/>
              </w:rPr>
              <w:t xml:space="preserve"> </w:t>
            </w:r>
            <w:r w:rsidR="005E770E" w:rsidRPr="005E770E">
              <w:rPr>
                <w:b/>
                <w:sz w:val="16"/>
                <w:szCs w:val="16"/>
              </w:rPr>
              <w:t>Durée et renouvellement</w:t>
            </w:r>
          </w:p>
        </w:tc>
        <w:tc>
          <w:tcPr>
            <w:tcW w:w="3402" w:type="dxa"/>
            <w:vAlign w:val="center"/>
          </w:tcPr>
          <w:p w14:paraId="312C19C4" w14:textId="77777777" w:rsidR="00F50419" w:rsidRDefault="00DC7CA2" w:rsidP="00F50419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924611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41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50419">
              <w:rPr>
                <w:sz w:val="16"/>
                <w:szCs w:val="16"/>
              </w:rPr>
              <w:tab/>
            </w:r>
            <w:r w:rsidR="00F50419" w:rsidRPr="00962DD1">
              <w:rPr>
                <w:sz w:val="16"/>
                <w:szCs w:val="16"/>
              </w:rPr>
              <w:t>D'accord</w:t>
            </w:r>
          </w:p>
          <w:p w14:paraId="75005ADF" w14:textId="7F106DB6" w:rsidR="00573DD2" w:rsidRPr="00962DD1" w:rsidRDefault="00DC7CA2" w:rsidP="00F50419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544662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03E53F6F" w14:textId="77777777" w:rsidR="00F50419" w:rsidRDefault="00DC7CA2" w:rsidP="00F50419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11295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41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50419">
              <w:rPr>
                <w:sz w:val="16"/>
                <w:szCs w:val="16"/>
              </w:rPr>
              <w:tab/>
            </w:r>
            <w:r w:rsidR="00F50419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1827781281"/>
            <w:placeholder>
              <w:docPart w:val="0BAA7A65FD7141958BFE12264FF79C66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0CBF46E4" w14:textId="77777777" w:rsidR="00F50419" w:rsidRPr="006C798A" w:rsidRDefault="00F9515F" w:rsidP="00E60E04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664514101"/>
            <w:placeholder>
              <w:docPart w:val="5B6994AAA7D2437785ED50419A33AFF0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210F49D5" w14:textId="77777777" w:rsidR="00F50419" w:rsidRPr="006C798A" w:rsidRDefault="00F9515F" w:rsidP="00E60E04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F50419" w14:paraId="40BB1736" w14:textId="77777777" w:rsidTr="00E313FB">
        <w:tc>
          <w:tcPr>
            <w:tcW w:w="3407" w:type="dxa"/>
            <w:vAlign w:val="center"/>
          </w:tcPr>
          <w:p w14:paraId="534B65B9" w14:textId="0F489826" w:rsidR="00F50419" w:rsidRPr="00EC761B" w:rsidRDefault="00F50419" w:rsidP="00F50419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13 </w:t>
            </w:r>
            <w:r w:rsidR="005B04BA">
              <w:rPr>
                <w:b/>
                <w:sz w:val="16"/>
                <w:szCs w:val="16"/>
              </w:rPr>
              <w:t>-</w:t>
            </w:r>
            <w:r w:rsidRPr="00EC761B">
              <w:rPr>
                <w:b/>
                <w:sz w:val="16"/>
                <w:szCs w:val="16"/>
              </w:rPr>
              <w:t xml:space="preserve"> </w:t>
            </w:r>
            <w:r w:rsidR="005E770E" w:rsidRPr="005E770E">
              <w:rPr>
                <w:b/>
                <w:sz w:val="16"/>
                <w:szCs w:val="16"/>
              </w:rPr>
              <w:t>Transfert</w:t>
            </w:r>
          </w:p>
        </w:tc>
        <w:tc>
          <w:tcPr>
            <w:tcW w:w="3402" w:type="dxa"/>
            <w:vAlign w:val="center"/>
          </w:tcPr>
          <w:p w14:paraId="0E8A5270" w14:textId="77777777" w:rsidR="00F50419" w:rsidRDefault="00DC7CA2" w:rsidP="00F50419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264996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41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50419">
              <w:rPr>
                <w:sz w:val="16"/>
                <w:szCs w:val="16"/>
              </w:rPr>
              <w:tab/>
            </w:r>
            <w:r w:rsidR="00F50419" w:rsidRPr="00962DD1">
              <w:rPr>
                <w:sz w:val="16"/>
                <w:szCs w:val="16"/>
              </w:rPr>
              <w:t>D'accord</w:t>
            </w:r>
          </w:p>
          <w:p w14:paraId="653E6DBA" w14:textId="15BBD6BA" w:rsidR="00573DD2" w:rsidRPr="00962DD1" w:rsidRDefault="00DC7CA2" w:rsidP="00F50419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241065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6B893933" w14:textId="77777777" w:rsidR="00F50419" w:rsidRDefault="00DC7CA2" w:rsidP="00F50419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1316451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41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50419">
              <w:rPr>
                <w:sz w:val="16"/>
                <w:szCs w:val="16"/>
              </w:rPr>
              <w:tab/>
            </w:r>
            <w:r w:rsidR="00F50419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1844775904"/>
            <w:placeholder>
              <w:docPart w:val="9E2F98CFC881409CB1C0C2F9397F958A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0A64414E" w14:textId="77777777" w:rsidR="00F50419" w:rsidRPr="006C798A" w:rsidRDefault="00F9515F" w:rsidP="00E60E04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472211338"/>
            <w:placeholder>
              <w:docPart w:val="DB72A3CC4F7342C8BF7824C8CCB3F2C5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432A16D7" w14:textId="77777777" w:rsidR="00F50419" w:rsidRPr="006C798A" w:rsidRDefault="00F9515F" w:rsidP="00E60E04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F50419" w14:paraId="3EA305DC" w14:textId="77777777" w:rsidTr="00E313FB">
        <w:tc>
          <w:tcPr>
            <w:tcW w:w="3407" w:type="dxa"/>
            <w:vAlign w:val="center"/>
          </w:tcPr>
          <w:p w14:paraId="64765C0A" w14:textId="69349BCF" w:rsidR="00F50419" w:rsidRPr="00EC761B" w:rsidRDefault="00F50419" w:rsidP="00F50419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14 </w:t>
            </w:r>
            <w:r w:rsidR="005B04BA">
              <w:rPr>
                <w:b/>
                <w:sz w:val="16"/>
                <w:szCs w:val="16"/>
              </w:rPr>
              <w:t>-</w:t>
            </w:r>
            <w:r w:rsidRPr="00EC761B">
              <w:rPr>
                <w:b/>
                <w:sz w:val="16"/>
                <w:szCs w:val="16"/>
              </w:rPr>
              <w:t xml:space="preserve"> </w:t>
            </w:r>
            <w:r w:rsidR="005E770E" w:rsidRPr="005E770E">
              <w:rPr>
                <w:b/>
                <w:sz w:val="16"/>
                <w:szCs w:val="16"/>
              </w:rPr>
              <w:t>Retrait</w:t>
            </w:r>
          </w:p>
        </w:tc>
        <w:tc>
          <w:tcPr>
            <w:tcW w:w="3402" w:type="dxa"/>
            <w:vAlign w:val="center"/>
          </w:tcPr>
          <w:p w14:paraId="2BB5DB47" w14:textId="2B6DFA9D" w:rsidR="00F50419" w:rsidRDefault="00DC7CA2" w:rsidP="00F50419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491688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41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50419">
              <w:rPr>
                <w:sz w:val="16"/>
                <w:szCs w:val="16"/>
              </w:rPr>
              <w:tab/>
            </w:r>
            <w:r w:rsidR="00F50419" w:rsidRPr="00962DD1">
              <w:rPr>
                <w:sz w:val="16"/>
                <w:szCs w:val="16"/>
              </w:rPr>
              <w:t>D'accord</w:t>
            </w:r>
          </w:p>
          <w:p w14:paraId="7E6EB873" w14:textId="666A9BC9" w:rsidR="00573DD2" w:rsidRPr="00962DD1" w:rsidRDefault="00DC7CA2" w:rsidP="00F50419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284315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7AA9FEFE" w14:textId="77777777" w:rsidR="00F50419" w:rsidRDefault="00DC7CA2" w:rsidP="00F50419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564306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41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50419">
              <w:rPr>
                <w:sz w:val="16"/>
                <w:szCs w:val="16"/>
              </w:rPr>
              <w:tab/>
            </w:r>
            <w:r w:rsidR="00F50419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1048340533"/>
            <w:placeholder>
              <w:docPart w:val="548224F3ACE44920BC096A6EDE97AD48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66A84C0F" w14:textId="77777777" w:rsidR="00F50419" w:rsidRPr="006C798A" w:rsidRDefault="00F9515F" w:rsidP="00E60E04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128293626"/>
            <w:placeholder>
              <w:docPart w:val="BA137B16D689431A9CBC7C96D2336FE7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617AC9F7" w14:textId="77777777" w:rsidR="00F50419" w:rsidRPr="006C798A" w:rsidRDefault="00F9515F" w:rsidP="00E60E04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F50419" w14:paraId="22DF10FF" w14:textId="77777777" w:rsidTr="00E313FB">
        <w:tc>
          <w:tcPr>
            <w:tcW w:w="3407" w:type="dxa"/>
            <w:vAlign w:val="center"/>
          </w:tcPr>
          <w:p w14:paraId="0F24AFCD" w14:textId="12380582" w:rsidR="00F50419" w:rsidRPr="00EC761B" w:rsidRDefault="00F50419" w:rsidP="00F50419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15 </w:t>
            </w:r>
            <w:r w:rsidR="005B04BA">
              <w:rPr>
                <w:b/>
                <w:sz w:val="16"/>
                <w:szCs w:val="16"/>
              </w:rPr>
              <w:t>-</w:t>
            </w:r>
            <w:r w:rsidRPr="00EC761B">
              <w:rPr>
                <w:b/>
                <w:sz w:val="16"/>
                <w:szCs w:val="16"/>
              </w:rPr>
              <w:t xml:space="preserve"> </w:t>
            </w:r>
            <w:r w:rsidR="005E770E" w:rsidRPr="005E770E">
              <w:rPr>
                <w:b/>
                <w:sz w:val="16"/>
                <w:szCs w:val="16"/>
              </w:rPr>
              <w:t>Seuils de gravité</w:t>
            </w:r>
          </w:p>
        </w:tc>
        <w:tc>
          <w:tcPr>
            <w:tcW w:w="3402" w:type="dxa"/>
            <w:vAlign w:val="center"/>
          </w:tcPr>
          <w:p w14:paraId="0D790E03" w14:textId="77777777" w:rsidR="00F50419" w:rsidRDefault="00DC7CA2" w:rsidP="00F50419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50103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41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50419">
              <w:rPr>
                <w:sz w:val="16"/>
                <w:szCs w:val="16"/>
              </w:rPr>
              <w:tab/>
            </w:r>
            <w:r w:rsidR="00F50419" w:rsidRPr="00962DD1">
              <w:rPr>
                <w:sz w:val="16"/>
                <w:szCs w:val="16"/>
              </w:rPr>
              <w:t>D'accord</w:t>
            </w:r>
          </w:p>
          <w:p w14:paraId="60788D07" w14:textId="6B69C28F" w:rsidR="00573DD2" w:rsidRPr="00962DD1" w:rsidRDefault="00DC7CA2" w:rsidP="00F50419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330822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781B47F4" w14:textId="77777777" w:rsidR="00F50419" w:rsidRDefault="00DC7CA2" w:rsidP="00F50419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1581599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41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50419">
              <w:rPr>
                <w:sz w:val="16"/>
                <w:szCs w:val="16"/>
              </w:rPr>
              <w:tab/>
            </w:r>
            <w:r w:rsidR="00F50419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952938032"/>
            <w:placeholder>
              <w:docPart w:val="891AECF769394FDAA43AD7861F42F937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49A444B1" w14:textId="77777777" w:rsidR="00F50419" w:rsidRPr="006C798A" w:rsidRDefault="00803580" w:rsidP="00803580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505898580"/>
            <w:placeholder>
              <w:docPart w:val="3EFC2ED293284C8F8698EDE70C73F0B5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3DEC0741" w14:textId="77777777" w:rsidR="00F50419" w:rsidRPr="006C798A" w:rsidRDefault="00F9515F" w:rsidP="00E60E04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F50419" w14:paraId="2FFCC196" w14:textId="77777777" w:rsidTr="00E313FB">
        <w:tc>
          <w:tcPr>
            <w:tcW w:w="3407" w:type="dxa"/>
            <w:vAlign w:val="center"/>
          </w:tcPr>
          <w:p w14:paraId="629BCBF2" w14:textId="03FA2221" w:rsidR="00F50419" w:rsidRPr="00EC761B" w:rsidRDefault="00F50419" w:rsidP="00F50419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16 </w:t>
            </w:r>
            <w:r w:rsidR="005B04BA">
              <w:rPr>
                <w:b/>
                <w:sz w:val="16"/>
                <w:szCs w:val="16"/>
              </w:rPr>
              <w:t>-</w:t>
            </w:r>
            <w:r w:rsidRPr="00EC761B">
              <w:rPr>
                <w:b/>
                <w:sz w:val="16"/>
                <w:szCs w:val="16"/>
              </w:rPr>
              <w:t xml:space="preserve"> </w:t>
            </w:r>
            <w:r w:rsidR="005E770E" w:rsidRPr="005E770E">
              <w:rPr>
                <w:b/>
                <w:sz w:val="16"/>
                <w:szCs w:val="16"/>
              </w:rPr>
              <w:t>Catalogue de mesures</w:t>
            </w:r>
          </w:p>
        </w:tc>
        <w:tc>
          <w:tcPr>
            <w:tcW w:w="3402" w:type="dxa"/>
            <w:vAlign w:val="center"/>
          </w:tcPr>
          <w:p w14:paraId="0DEBDD6E" w14:textId="77777777" w:rsidR="00F50419" w:rsidRDefault="00DC7CA2" w:rsidP="00F50419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883402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41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50419">
              <w:rPr>
                <w:sz w:val="16"/>
                <w:szCs w:val="16"/>
              </w:rPr>
              <w:tab/>
            </w:r>
            <w:r w:rsidR="00F50419" w:rsidRPr="00962DD1">
              <w:rPr>
                <w:sz w:val="16"/>
                <w:szCs w:val="16"/>
              </w:rPr>
              <w:t>D'accord</w:t>
            </w:r>
          </w:p>
          <w:p w14:paraId="7DA730C8" w14:textId="3226CB74" w:rsidR="00573DD2" w:rsidRPr="00962DD1" w:rsidRDefault="00DC7CA2" w:rsidP="00F50419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904414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2C9A889F" w14:textId="77777777" w:rsidR="00F50419" w:rsidRDefault="00DC7CA2" w:rsidP="00F50419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1066765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41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50419">
              <w:rPr>
                <w:sz w:val="16"/>
                <w:szCs w:val="16"/>
              </w:rPr>
              <w:tab/>
            </w:r>
            <w:r w:rsidR="00F50419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1308780784"/>
            <w:placeholder>
              <w:docPart w:val="A93434BF691C402DB37AA5A94F2F0AF9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3F78166D" w14:textId="77777777" w:rsidR="00F50419" w:rsidRPr="006C798A" w:rsidRDefault="00F9515F" w:rsidP="00E60E04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525942840"/>
            <w:placeholder>
              <w:docPart w:val="6143AEDC953D4361A2199D20D6712517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7D012531" w14:textId="77777777" w:rsidR="00F50419" w:rsidRPr="006C798A" w:rsidRDefault="00F9515F" w:rsidP="00E60E04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F50419" w14:paraId="4D9893F1" w14:textId="77777777" w:rsidTr="00E313FB">
        <w:tc>
          <w:tcPr>
            <w:tcW w:w="3407" w:type="dxa"/>
            <w:vAlign w:val="center"/>
          </w:tcPr>
          <w:p w14:paraId="0E9B69D7" w14:textId="547BDC48" w:rsidR="00F50419" w:rsidRPr="00EC761B" w:rsidRDefault="00F50419" w:rsidP="00F50419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17 </w:t>
            </w:r>
            <w:r w:rsidR="005B04BA">
              <w:rPr>
                <w:b/>
                <w:sz w:val="16"/>
                <w:szCs w:val="16"/>
              </w:rPr>
              <w:t>-</w:t>
            </w:r>
            <w:r w:rsidRPr="00EC761B">
              <w:rPr>
                <w:b/>
                <w:sz w:val="16"/>
                <w:szCs w:val="16"/>
              </w:rPr>
              <w:t xml:space="preserve"> </w:t>
            </w:r>
            <w:r w:rsidR="005E770E" w:rsidRPr="005E770E">
              <w:rPr>
                <w:b/>
                <w:sz w:val="16"/>
                <w:szCs w:val="16"/>
              </w:rPr>
              <w:t>Adoption des mesures</w:t>
            </w:r>
            <w:r w:rsidR="005E770E" w:rsidRPr="005E770E">
              <w:rPr>
                <w:b/>
                <w:sz w:val="16"/>
                <w:szCs w:val="16"/>
              </w:rPr>
              <w:tab/>
            </w:r>
          </w:p>
        </w:tc>
        <w:tc>
          <w:tcPr>
            <w:tcW w:w="3402" w:type="dxa"/>
            <w:vAlign w:val="center"/>
          </w:tcPr>
          <w:p w14:paraId="7B38287B" w14:textId="77777777" w:rsidR="00F50419" w:rsidRDefault="00DC7CA2" w:rsidP="00F50419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278642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98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50419">
              <w:rPr>
                <w:sz w:val="16"/>
                <w:szCs w:val="16"/>
              </w:rPr>
              <w:tab/>
            </w:r>
            <w:r w:rsidR="00F50419" w:rsidRPr="00962DD1">
              <w:rPr>
                <w:sz w:val="16"/>
                <w:szCs w:val="16"/>
              </w:rPr>
              <w:t>D'accord</w:t>
            </w:r>
          </w:p>
          <w:p w14:paraId="3FA3AD1B" w14:textId="3F137727" w:rsidR="00573DD2" w:rsidRPr="00962DD1" w:rsidRDefault="00DC7CA2" w:rsidP="00F50419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2042051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3475EC8C" w14:textId="77777777" w:rsidR="00F50419" w:rsidRDefault="00DC7CA2" w:rsidP="00F50419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213964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41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50419">
              <w:rPr>
                <w:sz w:val="16"/>
                <w:szCs w:val="16"/>
              </w:rPr>
              <w:tab/>
            </w:r>
            <w:r w:rsidR="00F50419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1841582730"/>
            <w:placeholder>
              <w:docPart w:val="5EF2E80CCAE447BBB5E15ECCA0F65E12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2B00860F" w14:textId="77777777" w:rsidR="00F50419" w:rsidRPr="006C798A" w:rsidRDefault="00F9515F" w:rsidP="00E60E04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634028943"/>
            <w:placeholder>
              <w:docPart w:val="009DFAA6D6694914B841652DA1A46DD5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4E23C710" w14:textId="77777777" w:rsidR="00F50419" w:rsidRPr="006C798A" w:rsidRDefault="00F9515F" w:rsidP="00E60E04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F50419" w14:paraId="7034721F" w14:textId="77777777" w:rsidTr="00E313FB">
        <w:tc>
          <w:tcPr>
            <w:tcW w:w="3407" w:type="dxa"/>
            <w:vAlign w:val="center"/>
          </w:tcPr>
          <w:p w14:paraId="71706A4D" w14:textId="309C6791" w:rsidR="00F50419" w:rsidRPr="00EC761B" w:rsidRDefault="00F50419" w:rsidP="00F50419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18 </w:t>
            </w:r>
            <w:r w:rsidR="005B04BA">
              <w:rPr>
                <w:b/>
                <w:sz w:val="16"/>
                <w:szCs w:val="16"/>
              </w:rPr>
              <w:t>-</w:t>
            </w:r>
            <w:r w:rsidRPr="00EC761B">
              <w:rPr>
                <w:b/>
                <w:sz w:val="16"/>
                <w:szCs w:val="16"/>
              </w:rPr>
              <w:t xml:space="preserve"> </w:t>
            </w:r>
            <w:r w:rsidR="005E770E" w:rsidRPr="005E770E">
              <w:rPr>
                <w:b/>
                <w:sz w:val="16"/>
                <w:szCs w:val="16"/>
              </w:rPr>
              <w:t>Mise en œuvre des mesures</w:t>
            </w:r>
            <w:r w:rsidR="005E770E" w:rsidRPr="005E770E">
              <w:rPr>
                <w:b/>
                <w:sz w:val="16"/>
                <w:szCs w:val="16"/>
              </w:rPr>
              <w:tab/>
            </w:r>
          </w:p>
        </w:tc>
        <w:tc>
          <w:tcPr>
            <w:tcW w:w="3402" w:type="dxa"/>
            <w:vAlign w:val="center"/>
          </w:tcPr>
          <w:p w14:paraId="00AAFF71" w14:textId="77777777" w:rsidR="00F50419" w:rsidRDefault="00DC7CA2" w:rsidP="00F50419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2080631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41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50419">
              <w:rPr>
                <w:sz w:val="16"/>
                <w:szCs w:val="16"/>
              </w:rPr>
              <w:tab/>
            </w:r>
            <w:r w:rsidR="00F50419" w:rsidRPr="00962DD1">
              <w:rPr>
                <w:sz w:val="16"/>
                <w:szCs w:val="16"/>
              </w:rPr>
              <w:t>D'accord</w:t>
            </w:r>
          </w:p>
          <w:p w14:paraId="725C674E" w14:textId="5F8E9132" w:rsidR="00573DD2" w:rsidRPr="00962DD1" w:rsidRDefault="00DC7CA2" w:rsidP="00F50419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922988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3B164215" w14:textId="77777777" w:rsidR="00F50419" w:rsidRDefault="00DC7CA2" w:rsidP="00F50419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1044262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41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50419">
              <w:rPr>
                <w:sz w:val="16"/>
                <w:szCs w:val="16"/>
              </w:rPr>
              <w:tab/>
            </w:r>
            <w:r w:rsidR="00F50419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1704971548"/>
            <w:placeholder>
              <w:docPart w:val="F8D88506758945D08B8D7166C17FCEB5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5FF1E3AA" w14:textId="77777777" w:rsidR="00F50419" w:rsidRPr="006C798A" w:rsidRDefault="00F9515F" w:rsidP="00E60E04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344066635"/>
            <w:placeholder>
              <w:docPart w:val="9014813BE76B4E6AAE2AA0B7E81E917B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5DB7D35D" w14:textId="77777777" w:rsidR="00F50419" w:rsidRPr="006C798A" w:rsidRDefault="00F9515F" w:rsidP="00E60E04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F50419" w14:paraId="47018D7B" w14:textId="77777777" w:rsidTr="00E313FB">
        <w:tc>
          <w:tcPr>
            <w:tcW w:w="3407" w:type="dxa"/>
            <w:vAlign w:val="center"/>
          </w:tcPr>
          <w:p w14:paraId="270AF936" w14:textId="071B9579" w:rsidR="00F50419" w:rsidRPr="00EC761B" w:rsidRDefault="00F50419" w:rsidP="00F50419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19 </w:t>
            </w:r>
            <w:r w:rsidR="005B04BA">
              <w:rPr>
                <w:b/>
                <w:sz w:val="16"/>
                <w:szCs w:val="16"/>
              </w:rPr>
              <w:t>-</w:t>
            </w:r>
            <w:r w:rsidRPr="00EC761B">
              <w:rPr>
                <w:b/>
                <w:sz w:val="16"/>
                <w:szCs w:val="16"/>
              </w:rPr>
              <w:t xml:space="preserve"> </w:t>
            </w:r>
            <w:r w:rsidR="005E770E" w:rsidRPr="005E770E">
              <w:rPr>
                <w:b/>
                <w:sz w:val="16"/>
                <w:szCs w:val="16"/>
              </w:rPr>
              <w:t>Cellule de suivi des situations particulières</w:t>
            </w:r>
          </w:p>
        </w:tc>
        <w:tc>
          <w:tcPr>
            <w:tcW w:w="3402" w:type="dxa"/>
            <w:vAlign w:val="center"/>
          </w:tcPr>
          <w:p w14:paraId="6B076076" w14:textId="77777777" w:rsidR="00F50419" w:rsidRDefault="00DC7CA2" w:rsidP="00F50419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984116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41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50419">
              <w:rPr>
                <w:sz w:val="16"/>
                <w:szCs w:val="16"/>
              </w:rPr>
              <w:tab/>
            </w:r>
            <w:r w:rsidR="00F50419" w:rsidRPr="00962DD1">
              <w:rPr>
                <w:sz w:val="16"/>
                <w:szCs w:val="16"/>
              </w:rPr>
              <w:t>D'accord</w:t>
            </w:r>
          </w:p>
          <w:p w14:paraId="306A8E01" w14:textId="754112AC" w:rsidR="00573DD2" w:rsidRPr="00962DD1" w:rsidRDefault="00DC7CA2" w:rsidP="00F50419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941097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150C7286" w14:textId="77777777" w:rsidR="00F50419" w:rsidRDefault="00DC7CA2" w:rsidP="00F50419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386033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41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50419">
              <w:rPr>
                <w:sz w:val="16"/>
                <w:szCs w:val="16"/>
              </w:rPr>
              <w:tab/>
            </w:r>
            <w:r w:rsidR="00F50419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440501724"/>
            <w:placeholder>
              <w:docPart w:val="0D7FB5D20020430D9C37409807DD1B86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199248A3" w14:textId="77777777" w:rsidR="00F50419" w:rsidRPr="006C798A" w:rsidRDefault="00F9515F" w:rsidP="00E60E04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244025459"/>
            <w:placeholder>
              <w:docPart w:val="A702C691F18548D2A313F93579A2D07B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1BF95368" w14:textId="77777777" w:rsidR="00F50419" w:rsidRPr="006C798A" w:rsidRDefault="00F9515F" w:rsidP="00E60E04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F50419" w14:paraId="32163ACD" w14:textId="77777777" w:rsidTr="00E313FB">
        <w:tc>
          <w:tcPr>
            <w:tcW w:w="3407" w:type="dxa"/>
            <w:vAlign w:val="center"/>
          </w:tcPr>
          <w:p w14:paraId="219D7337" w14:textId="1DE8D8C6" w:rsidR="00F50419" w:rsidRPr="00EC761B" w:rsidRDefault="00F50419" w:rsidP="00F50419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>Art. 20</w:t>
            </w:r>
            <w:r w:rsidR="005B04BA">
              <w:rPr>
                <w:b/>
                <w:sz w:val="16"/>
                <w:szCs w:val="16"/>
              </w:rPr>
              <w:t xml:space="preserve"> -</w:t>
            </w:r>
            <w:r w:rsidRPr="00EC761B">
              <w:rPr>
                <w:b/>
                <w:sz w:val="16"/>
                <w:szCs w:val="16"/>
              </w:rPr>
              <w:t xml:space="preserve"> </w:t>
            </w:r>
            <w:r w:rsidR="005E770E" w:rsidRPr="005E770E">
              <w:rPr>
                <w:b/>
                <w:sz w:val="16"/>
                <w:szCs w:val="16"/>
              </w:rPr>
              <w:t>Modification, levée et réexamen des mesures</w:t>
            </w:r>
          </w:p>
        </w:tc>
        <w:tc>
          <w:tcPr>
            <w:tcW w:w="3402" w:type="dxa"/>
            <w:vAlign w:val="center"/>
          </w:tcPr>
          <w:p w14:paraId="3059BC0E" w14:textId="77777777" w:rsidR="00F50419" w:rsidRDefault="00DC7CA2" w:rsidP="00F50419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683433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41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50419">
              <w:rPr>
                <w:sz w:val="16"/>
                <w:szCs w:val="16"/>
              </w:rPr>
              <w:tab/>
            </w:r>
            <w:r w:rsidR="00F50419" w:rsidRPr="00962DD1">
              <w:rPr>
                <w:sz w:val="16"/>
                <w:szCs w:val="16"/>
              </w:rPr>
              <w:t>D'accord</w:t>
            </w:r>
          </w:p>
          <w:p w14:paraId="016235AD" w14:textId="131F1100" w:rsidR="00573DD2" w:rsidRPr="00962DD1" w:rsidRDefault="00DC7CA2" w:rsidP="00F50419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460499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7D902BF7" w14:textId="77777777" w:rsidR="00F50419" w:rsidRDefault="00DC7CA2" w:rsidP="00F50419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850723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41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50419">
              <w:rPr>
                <w:sz w:val="16"/>
                <w:szCs w:val="16"/>
              </w:rPr>
              <w:tab/>
            </w:r>
            <w:r w:rsidR="00F50419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1872027304"/>
            <w:placeholder>
              <w:docPart w:val="5D17E4C8D21048BCB027F6EFE4081E96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1EF39C7E" w14:textId="77777777" w:rsidR="00F50419" w:rsidRPr="006C798A" w:rsidRDefault="00F9515F" w:rsidP="00E60E04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728192412"/>
            <w:placeholder>
              <w:docPart w:val="73353FC46AE94D0DA38E5332766ABCCD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02C747B2" w14:textId="77777777" w:rsidR="00F50419" w:rsidRPr="006C798A" w:rsidRDefault="00F9515F" w:rsidP="00E60E04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F50419" w14:paraId="1B91A57A" w14:textId="77777777" w:rsidTr="00E313FB">
        <w:tc>
          <w:tcPr>
            <w:tcW w:w="3407" w:type="dxa"/>
            <w:vAlign w:val="center"/>
          </w:tcPr>
          <w:p w14:paraId="19DA9ABA" w14:textId="75263967" w:rsidR="00F50419" w:rsidRPr="00EC761B" w:rsidRDefault="00F50419" w:rsidP="00F50419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>Art. 21</w:t>
            </w:r>
            <w:r w:rsidR="009520E9">
              <w:rPr>
                <w:b/>
                <w:sz w:val="16"/>
                <w:szCs w:val="16"/>
              </w:rPr>
              <w:t xml:space="preserve"> </w:t>
            </w:r>
            <w:r w:rsidRPr="00EC761B">
              <w:rPr>
                <w:b/>
                <w:sz w:val="16"/>
                <w:szCs w:val="16"/>
              </w:rPr>
              <w:t>-</w:t>
            </w:r>
            <w:r w:rsidR="009520E9">
              <w:rPr>
                <w:b/>
                <w:sz w:val="16"/>
                <w:szCs w:val="16"/>
              </w:rPr>
              <w:t xml:space="preserve"> </w:t>
            </w:r>
            <w:r w:rsidR="005E770E" w:rsidRPr="005E770E">
              <w:rPr>
                <w:b/>
                <w:sz w:val="16"/>
                <w:szCs w:val="16"/>
              </w:rPr>
              <w:t>Information de la population</w:t>
            </w:r>
            <w:r w:rsidR="005E770E" w:rsidRPr="005E770E">
              <w:rPr>
                <w:b/>
                <w:sz w:val="16"/>
                <w:szCs w:val="16"/>
              </w:rPr>
              <w:tab/>
            </w:r>
          </w:p>
        </w:tc>
        <w:tc>
          <w:tcPr>
            <w:tcW w:w="3402" w:type="dxa"/>
            <w:vAlign w:val="center"/>
          </w:tcPr>
          <w:p w14:paraId="726E8A4A" w14:textId="77777777" w:rsidR="00F50419" w:rsidRDefault="00DC7CA2" w:rsidP="00F50419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098024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41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50419">
              <w:rPr>
                <w:sz w:val="16"/>
                <w:szCs w:val="16"/>
              </w:rPr>
              <w:tab/>
            </w:r>
            <w:r w:rsidR="00F50419" w:rsidRPr="00962DD1">
              <w:rPr>
                <w:sz w:val="16"/>
                <w:szCs w:val="16"/>
              </w:rPr>
              <w:t>D'accord</w:t>
            </w:r>
          </w:p>
          <w:p w14:paraId="3A0CF2A5" w14:textId="2CADBE5C" w:rsidR="00573DD2" w:rsidRPr="00962DD1" w:rsidRDefault="00DC7CA2" w:rsidP="00F50419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36051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15BC25FB" w14:textId="77777777" w:rsidR="00F50419" w:rsidRDefault="00DC7CA2" w:rsidP="00F50419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1851755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41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50419">
              <w:rPr>
                <w:sz w:val="16"/>
                <w:szCs w:val="16"/>
              </w:rPr>
              <w:tab/>
            </w:r>
            <w:r w:rsidR="00F50419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1448549127"/>
            <w:placeholder>
              <w:docPart w:val="6B0708E6A15545AF8F90D3D1CCD9F629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6E09D3A4" w14:textId="77777777" w:rsidR="00F50419" w:rsidRPr="006C798A" w:rsidRDefault="00F9515F" w:rsidP="00E60E04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991789076"/>
            <w:placeholder>
              <w:docPart w:val="51AE9C0BE88042F7B9558B11313797BB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0A092308" w14:textId="77777777" w:rsidR="00F50419" w:rsidRPr="006C798A" w:rsidRDefault="00F9515F" w:rsidP="00E60E04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F50419" w14:paraId="7596177F" w14:textId="77777777" w:rsidTr="00E313FB">
        <w:tc>
          <w:tcPr>
            <w:tcW w:w="3407" w:type="dxa"/>
            <w:vAlign w:val="center"/>
          </w:tcPr>
          <w:p w14:paraId="3D85FC4F" w14:textId="7E9B1E53" w:rsidR="00F50419" w:rsidRPr="00EC761B" w:rsidRDefault="00F50419" w:rsidP="00F50419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22 </w:t>
            </w:r>
            <w:r w:rsidR="005B04BA">
              <w:rPr>
                <w:b/>
                <w:sz w:val="16"/>
                <w:szCs w:val="16"/>
              </w:rPr>
              <w:t>-</w:t>
            </w:r>
            <w:r w:rsidRPr="00EC761B">
              <w:rPr>
                <w:b/>
                <w:sz w:val="16"/>
                <w:szCs w:val="16"/>
              </w:rPr>
              <w:t xml:space="preserve"> </w:t>
            </w:r>
            <w:r w:rsidR="005E770E" w:rsidRPr="005E770E">
              <w:rPr>
                <w:b/>
                <w:sz w:val="16"/>
                <w:szCs w:val="16"/>
              </w:rPr>
              <w:t>Nomination</w:t>
            </w:r>
          </w:p>
        </w:tc>
        <w:tc>
          <w:tcPr>
            <w:tcW w:w="3402" w:type="dxa"/>
            <w:vAlign w:val="center"/>
          </w:tcPr>
          <w:p w14:paraId="582D2502" w14:textId="351C4F9B" w:rsidR="00F50419" w:rsidRDefault="00DC7CA2" w:rsidP="00F50419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607185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41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50419">
              <w:rPr>
                <w:sz w:val="16"/>
                <w:szCs w:val="16"/>
              </w:rPr>
              <w:tab/>
            </w:r>
            <w:r w:rsidR="00F50419" w:rsidRPr="00962DD1">
              <w:rPr>
                <w:sz w:val="16"/>
                <w:szCs w:val="16"/>
              </w:rPr>
              <w:t>D'accord</w:t>
            </w:r>
          </w:p>
          <w:p w14:paraId="1C644FFD" w14:textId="148C86B1" w:rsidR="00573DD2" w:rsidRPr="00962DD1" w:rsidRDefault="00DC7CA2" w:rsidP="00F50419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08906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56F1B469" w14:textId="77777777" w:rsidR="00F50419" w:rsidRDefault="00DC7CA2" w:rsidP="00F50419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453017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98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50419">
              <w:rPr>
                <w:sz w:val="16"/>
                <w:szCs w:val="16"/>
              </w:rPr>
              <w:tab/>
            </w:r>
            <w:r w:rsidR="00F50419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2089873691"/>
            <w:placeholder>
              <w:docPart w:val="23A9F678E1D944CAAEC3CF4D2ABDD406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11A3158F" w14:textId="77777777" w:rsidR="00F50419" w:rsidRPr="006C798A" w:rsidRDefault="00F9515F" w:rsidP="00E60E04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400722608"/>
            <w:placeholder>
              <w:docPart w:val="7EAEBBA8162C4490937062DFF58A7E1B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387EDAA1" w14:textId="77777777" w:rsidR="00F50419" w:rsidRPr="006C798A" w:rsidRDefault="00F9515F" w:rsidP="00E60E04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9520E9" w:rsidRPr="006C798A" w14:paraId="578A760C" w14:textId="77777777" w:rsidTr="00592D07">
        <w:tc>
          <w:tcPr>
            <w:tcW w:w="3407" w:type="dxa"/>
            <w:vAlign w:val="center"/>
          </w:tcPr>
          <w:p w14:paraId="2E9928AE" w14:textId="70B5A694" w:rsidR="009520E9" w:rsidRPr="00F248EB" w:rsidRDefault="009520E9" w:rsidP="00592D07">
            <w:pPr>
              <w:pStyle w:val="Texte"/>
              <w:rPr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>
              <w:rPr>
                <w:b/>
                <w:sz w:val="16"/>
                <w:szCs w:val="16"/>
              </w:rPr>
              <w:t xml:space="preserve">23 - </w:t>
            </w:r>
            <w:r w:rsidR="005E770E" w:rsidRPr="005E770E">
              <w:rPr>
                <w:b/>
                <w:sz w:val="16"/>
                <w:szCs w:val="16"/>
              </w:rPr>
              <w:t>Organisation et fonctionnement</w:t>
            </w:r>
          </w:p>
        </w:tc>
        <w:tc>
          <w:tcPr>
            <w:tcW w:w="3402" w:type="dxa"/>
            <w:vAlign w:val="center"/>
          </w:tcPr>
          <w:p w14:paraId="44BA6730" w14:textId="77777777" w:rsidR="009520E9" w:rsidRDefault="00DC7CA2" w:rsidP="004E559F">
            <w:pPr>
              <w:pStyle w:val="Texte"/>
              <w:tabs>
                <w:tab w:val="left" w:pos="554"/>
              </w:tabs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426510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520E9">
              <w:rPr>
                <w:sz w:val="16"/>
                <w:szCs w:val="16"/>
              </w:rPr>
              <w:t xml:space="preserve"> </w:t>
            </w:r>
            <w:r w:rsidR="009520E9">
              <w:rPr>
                <w:sz w:val="16"/>
                <w:szCs w:val="16"/>
              </w:rPr>
              <w:tab/>
            </w:r>
            <w:r w:rsidR="009520E9" w:rsidRPr="00962DD1">
              <w:rPr>
                <w:sz w:val="16"/>
                <w:szCs w:val="16"/>
              </w:rPr>
              <w:t>D'accord</w:t>
            </w:r>
          </w:p>
          <w:p w14:paraId="0E80DC18" w14:textId="6438CDCE" w:rsidR="00573DD2" w:rsidRPr="00962DD1" w:rsidRDefault="00DC7CA2" w:rsidP="004E559F">
            <w:pPr>
              <w:pStyle w:val="Texte"/>
              <w:tabs>
                <w:tab w:val="left" w:pos="554"/>
              </w:tabs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223571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3E157D52" w14:textId="77777777" w:rsidR="009520E9" w:rsidRPr="00962DD1" w:rsidRDefault="00DC7CA2" w:rsidP="004E559F">
            <w:pPr>
              <w:pStyle w:val="Texte"/>
              <w:tabs>
                <w:tab w:val="left" w:pos="554"/>
              </w:tabs>
              <w:spacing w:after="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472867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520E9">
              <w:rPr>
                <w:sz w:val="16"/>
                <w:szCs w:val="16"/>
              </w:rPr>
              <w:tab/>
            </w:r>
            <w:r w:rsidR="009520E9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942154296"/>
            <w:placeholder>
              <w:docPart w:val="86DD4DC83CD949DF82192EA11F8ED79D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5975874F" w14:textId="77777777" w:rsidR="009520E9" w:rsidRPr="006C798A" w:rsidRDefault="009520E9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497BDE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391271529"/>
            <w:placeholder>
              <w:docPart w:val="3CC251F1EB3E4464A4A4E1753259B56E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0CD4B759" w14:textId="77777777" w:rsidR="009520E9" w:rsidRPr="006C798A" w:rsidRDefault="009520E9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9520E9" w:rsidRPr="006C798A" w14:paraId="00D55209" w14:textId="77777777" w:rsidTr="00E313FB">
        <w:tc>
          <w:tcPr>
            <w:tcW w:w="3407" w:type="dxa"/>
            <w:vAlign w:val="center"/>
          </w:tcPr>
          <w:p w14:paraId="75DF8458" w14:textId="12BF07FF" w:rsidR="009520E9" w:rsidRPr="00EC761B" w:rsidRDefault="009520E9" w:rsidP="004E559F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 w:rsidR="00262C24">
              <w:rPr>
                <w:b/>
                <w:sz w:val="16"/>
                <w:szCs w:val="16"/>
              </w:rPr>
              <w:t xml:space="preserve">24 - </w:t>
            </w:r>
            <w:r w:rsidR="005E770E" w:rsidRPr="005E770E">
              <w:rPr>
                <w:b/>
                <w:sz w:val="16"/>
                <w:szCs w:val="16"/>
              </w:rPr>
              <w:t>Schémas de protection, d’aménagement et de gestion des eaux</w:t>
            </w:r>
          </w:p>
        </w:tc>
        <w:tc>
          <w:tcPr>
            <w:tcW w:w="3402" w:type="dxa"/>
            <w:vAlign w:val="center"/>
          </w:tcPr>
          <w:p w14:paraId="1AE529F1" w14:textId="77777777" w:rsidR="009520E9" w:rsidRDefault="00DC7CA2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069884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520E9">
              <w:rPr>
                <w:sz w:val="16"/>
                <w:szCs w:val="16"/>
              </w:rPr>
              <w:tab/>
            </w:r>
            <w:r w:rsidR="009520E9" w:rsidRPr="00962DD1">
              <w:rPr>
                <w:sz w:val="16"/>
                <w:szCs w:val="16"/>
              </w:rPr>
              <w:t xml:space="preserve"> D'accord</w:t>
            </w:r>
          </w:p>
          <w:p w14:paraId="08CF8DE8" w14:textId="5AF3841D" w:rsidR="00573DD2" w:rsidRPr="00962DD1" w:rsidRDefault="00DC7CA2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210725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6486D3B2" w14:textId="77777777" w:rsidR="009520E9" w:rsidRDefault="00DC7CA2" w:rsidP="004E559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1892848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520E9">
              <w:rPr>
                <w:sz w:val="16"/>
                <w:szCs w:val="16"/>
              </w:rPr>
              <w:tab/>
            </w:r>
            <w:r w:rsidR="009520E9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135541299"/>
            <w:placeholder>
              <w:docPart w:val="A4FBE30FEA9E4E58A51BFDB7B3484E91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23744901" w14:textId="77777777" w:rsidR="009520E9" w:rsidRPr="006C798A" w:rsidRDefault="009520E9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838658858"/>
            <w:placeholder>
              <w:docPart w:val="BF29C7B59C4D472B9230AC0A635414AD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3F217013" w14:textId="77777777" w:rsidR="009520E9" w:rsidRPr="006C798A" w:rsidRDefault="009520E9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9520E9" w:rsidRPr="006C798A" w14:paraId="0FEBF681" w14:textId="77777777" w:rsidTr="00E313FB">
        <w:tc>
          <w:tcPr>
            <w:tcW w:w="3407" w:type="dxa"/>
            <w:vAlign w:val="center"/>
          </w:tcPr>
          <w:p w14:paraId="12B8E18A" w14:textId="5CA3031D" w:rsidR="009520E9" w:rsidRPr="00EC761B" w:rsidRDefault="009520E9" w:rsidP="004E559F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 w:rsidR="00262C24">
              <w:rPr>
                <w:b/>
                <w:sz w:val="16"/>
                <w:szCs w:val="16"/>
              </w:rPr>
              <w:t xml:space="preserve">25 - </w:t>
            </w:r>
            <w:r w:rsidR="005E770E" w:rsidRPr="005E770E">
              <w:rPr>
                <w:b/>
                <w:sz w:val="16"/>
                <w:szCs w:val="16"/>
              </w:rPr>
              <w:t>Données</w:t>
            </w:r>
          </w:p>
        </w:tc>
        <w:tc>
          <w:tcPr>
            <w:tcW w:w="3402" w:type="dxa"/>
            <w:vAlign w:val="center"/>
          </w:tcPr>
          <w:p w14:paraId="0B8DCE0B" w14:textId="77777777" w:rsidR="00573DD2" w:rsidRDefault="00DC7CA2" w:rsidP="00573DD2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628356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520E9">
              <w:rPr>
                <w:sz w:val="16"/>
                <w:szCs w:val="16"/>
              </w:rPr>
              <w:tab/>
            </w:r>
            <w:r w:rsidR="009520E9" w:rsidRPr="00962DD1">
              <w:rPr>
                <w:sz w:val="16"/>
                <w:szCs w:val="16"/>
              </w:rPr>
              <w:t>D'accord</w:t>
            </w:r>
          </w:p>
          <w:p w14:paraId="78AC4532" w14:textId="7E6CE3B4" w:rsidR="00573DD2" w:rsidRDefault="00DC7CA2" w:rsidP="00573DD2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011689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7A9CC798" w14:textId="3E317CCE" w:rsidR="009520E9" w:rsidRDefault="00DC7CA2" w:rsidP="00573DD2">
            <w:pPr>
              <w:pStyle w:val="Texte"/>
              <w:tabs>
                <w:tab w:val="left" w:pos="554"/>
              </w:tabs>
              <w:spacing w:before="240"/>
            </w:pPr>
            <w:sdt>
              <w:sdtPr>
                <w:rPr>
                  <w:sz w:val="16"/>
                  <w:szCs w:val="16"/>
                </w:rPr>
                <w:id w:val="621508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520E9">
              <w:rPr>
                <w:sz w:val="16"/>
                <w:szCs w:val="16"/>
              </w:rPr>
              <w:tab/>
            </w:r>
            <w:r w:rsidR="009520E9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2063169318"/>
            <w:placeholder>
              <w:docPart w:val="B3774D032A00487D87D4CDD57FBBDC72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6BA1FEB6" w14:textId="77777777" w:rsidR="009520E9" w:rsidRPr="006C798A" w:rsidRDefault="009520E9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2060823047"/>
            <w:placeholder>
              <w:docPart w:val="F8969FC74AA640DA8581D7D692127588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40B58CEB" w14:textId="77777777" w:rsidR="009520E9" w:rsidRPr="006C798A" w:rsidRDefault="009520E9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9520E9" w:rsidRPr="006C798A" w14:paraId="4DB425AC" w14:textId="77777777" w:rsidTr="00E313FB">
        <w:tc>
          <w:tcPr>
            <w:tcW w:w="3407" w:type="dxa"/>
            <w:vAlign w:val="center"/>
          </w:tcPr>
          <w:p w14:paraId="6A5C7240" w14:textId="712E6D89" w:rsidR="009520E9" w:rsidRPr="00EC761B" w:rsidRDefault="009520E9" w:rsidP="004E559F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 w:rsidR="00262C24">
              <w:rPr>
                <w:b/>
                <w:sz w:val="16"/>
                <w:szCs w:val="16"/>
              </w:rPr>
              <w:t xml:space="preserve">26 - </w:t>
            </w:r>
            <w:r w:rsidR="005E770E" w:rsidRPr="005E770E">
              <w:rPr>
                <w:b/>
                <w:sz w:val="16"/>
                <w:szCs w:val="16"/>
              </w:rPr>
              <w:t>Collecte et gestion de données</w:t>
            </w:r>
          </w:p>
        </w:tc>
        <w:tc>
          <w:tcPr>
            <w:tcW w:w="3402" w:type="dxa"/>
            <w:vAlign w:val="center"/>
          </w:tcPr>
          <w:p w14:paraId="7797F4B6" w14:textId="77777777" w:rsidR="009520E9" w:rsidRDefault="00DC7CA2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834109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520E9">
              <w:rPr>
                <w:sz w:val="16"/>
                <w:szCs w:val="16"/>
              </w:rPr>
              <w:tab/>
            </w:r>
            <w:r w:rsidR="009520E9" w:rsidRPr="00962DD1">
              <w:rPr>
                <w:sz w:val="16"/>
                <w:szCs w:val="16"/>
              </w:rPr>
              <w:t>D'accord</w:t>
            </w:r>
          </w:p>
          <w:p w14:paraId="554D8DA5" w14:textId="548A8D3D" w:rsidR="00573DD2" w:rsidRPr="00962DD1" w:rsidRDefault="00DC7CA2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555426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1B93E6CD" w14:textId="77777777" w:rsidR="009520E9" w:rsidRDefault="00DC7CA2" w:rsidP="004E559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1548449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520E9">
              <w:rPr>
                <w:sz w:val="16"/>
                <w:szCs w:val="16"/>
              </w:rPr>
              <w:tab/>
            </w:r>
            <w:r w:rsidR="009520E9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736981374"/>
            <w:placeholder>
              <w:docPart w:val="27F52A3D355449E69FF9EE1A1C11E4FF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140A038B" w14:textId="77777777" w:rsidR="009520E9" w:rsidRPr="006C798A" w:rsidRDefault="009520E9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5F6171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1519045089"/>
            <w:placeholder>
              <w:docPart w:val="C5DAB94E89104EB1B6D7EC4DA3C686DF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5F36A065" w14:textId="77777777" w:rsidR="009520E9" w:rsidRPr="006C798A" w:rsidRDefault="009520E9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9520E9" w:rsidRPr="006C798A" w14:paraId="7423E45E" w14:textId="77777777" w:rsidTr="00E313FB">
        <w:tc>
          <w:tcPr>
            <w:tcW w:w="3407" w:type="dxa"/>
            <w:vAlign w:val="center"/>
          </w:tcPr>
          <w:p w14:paraId="13160F4E" w14:textId="4056BD09" w:rsidR="009520E9" w:rsidRPr="00EC761B" w:rsidRDefault="009520E9" w:rsidP="004E559F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 w:rsidR="00262C24">
              <w:rPr>
                <w:b/>
                <w:sz w:val="16"/>
                <w:szCs w:val="16"/>
              </w:rPr>
              <w:t xml:space="preserve">27 - </w:t>
            </w:r>
            <w:r w:rsidR="005E770E" w:rsidRPr="005E770E">
              <w:rPr>
                <w:b/>
                <w:sz w:val="16"/>
                <w:szCs w:val="16"/>
              </w:rPr>
              <w:t>Traitement et valorisation des données</w:t>
            </w:r>
          </w:p>
        </w:tc>
        <w:tc>
          <w:tcPr>
            <w:tcW w:w="3402" w:type="dxa"/>
            <w:vAlign w:val="center"/>
          </w:tcPr>
          <w:p w14:paraId="5055D251" w14:textId="77777777" w:rsidR="009520E9" w:rsidRDefault="00DC7CA2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7681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520E9">
              <w:rPr>
                <w:sz w:val="16"/>
                <w:szCs w:val="16"/>
              </w:rPr>
              <w:tab/>
            </w:r>
            <w:r w:rsidR="009520E9" w:rsidRPr="00962DD1">
              <w:rPr>
                <w:sz w:val="16"/>
                <w:szCs w:val="16"/>
              </w:rPr>
              <w:t>D'accord</w:t>
            </w:r>
          </w:p>
          <w:p w14:paraId="116A7E7E" w14:textId="4623AA99" w:rsidR="00573DD2" w:rsidRPr="00962DD1" w:rsidRDefault="00DC7CA2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968397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077242FF" w14:textId="77777777" w:rsidR="009520E9" w:rsidRDefault="00DC7CA2" w:rsidP="004E559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796216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520E9">
              <w:rPr>
                <w:sz w:val="16"/>
                <w:szCs w:val="16"/>
              </w:rPr>
              <w:tab/>
            </w:r>
            <w:r w:rsidR="009520E9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763415559"/>
            <w:placeholder>
              <w:docPart w:val="75BC88548ECA480588742FE73B3AA376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4580F4BF" w14:textId="77777777" w:rsidR="009520E9" w:rsidRPr="006C798A" w:rsidRDefault="009520E9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888786215"/>
            <w:placeholder>
              <w:docPart w:val="8AD8D07C10A04803BE58A73F88DA5A4A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7F3A217E" w14:textId="77777777" w:rsidR="009520E9" w:rsidRPr="006C798A" w:rsidRDefault="009520E9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9520E9" w:rsidRPr="006C798A" w14:paraId="2540F401" w14:textId="77777777" w:rsidTr="00E313FB">
        <w:tc>
          <w:tcPr>
            <w:tcW w:w="3407" w:type="dxa"/>
            <w:vAlign w:val="center"/>
          </w:tcPr>
          <w:p w14:paraId="1FFCE542" w14:textId="5C640E4C" w:rsidR="009520E9" w:rsidRPr="00EC761B" w:rsidRDefault="009520E9" w:rsidP="004E559F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lastRenderedPageBreak/>
              <w:t xml:space="preserve">Art. </w:t>
            </w:r>
            <w:r w:rsidR="00262C24">
              <w:rPr>
                <w:b/>
                <w:sz w:val="16"/>
                <w:szCs w:val="16"/>
              </w:rPr>
              <w:t xml:space="preserve">28 - </w:t>
            </w:r>
            <w:r w:rsidR="00612423" w:rsidRPr="00612423">
              <w:rPr>
                <w:b/>
                <w:sz w:val="16"/>
                <w:szCs w:val="16"/>
              </w:rPr>
              <w:t>Cartes de référence</w:t>
            </w:r>
          </w:p>
        </w:tc>
        <w:tc>
          <w:tcPr>
            <w:tcW w:w="3402" w:type="dxa"/>
            <w:vAlign w:val="center"/>
          </w:tcPr>
          <w:p w14:paraId="43F3D93C" w14:textId="77777777" w:rsidR="009520E9" w:rsidRDefault="00DC7CA2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628926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520E9">
              <w:rPr>
                <w:sz w:val="16"/>
                <w:szCs w:val="16"/>
              </w:rPr>
              <w:tab/>
            </w:r>
            <w:r w:rsidR="009520E9" w:rsidRPr="00962DD1">
              <w:rPr>
                <w:sz w:val="16"/>
                <w:szCs w:val="16"/>
              </w:rPr>
              <w:t>D'accord</w:t>
            </w:r>
          </w:p>
          <w:p w14:paraId="6F1CBC0E" w14:textId="04E4CFA6" w:rsidR="00573DD2" w:rsidRPr="00962DD1" w:rsidRDefault="00DC7CA2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807825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7CE1BED7" w14:textId="77777777" w:rsidR="009520E9" w:rsidRDefault="00DC7CA2" w:rsidP="004E559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1761206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520E9">
              <w:rPr>
                <w:sz w:val="16"/>
                <w:szCs w:val="16"/>
              </w:rPr>
              <w:tab/>
            </w:r>
            <w:r w:rsidR="009520E9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2134626479"/>
            <w:placeholder>
              <w:docPart w:val="646F1DEC380A4356AA330A5B931C7946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7B633B75" w14:textId="77777777" w:rsidR="009520E9" w:rsidRPr="006C798A" w:rsidRDefault="009520E9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2063626340"/>
            <w:placeholder>
              <w:docPart w:val="FAA1AAC24F36452C8036C28EB44C5C6C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28ECF35D" w14:textId="77777777" w:rsidR="009520E9" w:rsidRPr="006C798A" w:rsidRDefault="009520E9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9520E9" w:rsidRPr="006C798A" w14:paraId="26D8ECDF" w14:textId="77777777" w:rsidTr="00E313FB">
        <w:tc>
          <w:tcPr>
            <w:tcW w:w="3407" w:type="dxa"/>
            <w:vAlign w:val="center"/>
          </w:tcPr>
          <w:p w14:paraId="47DD8D33" w14:textId="635DD859" w:rsidR="009520E9" w:rsidRPr="00EC761B" w:rsidRDefault="009520E9" w:rsidP="004E559F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 w:rsidR="00262C24">
              <w:rPr>
                <w:b/>
                <w:sz w:val="16"/>
                <w:szCs w:val="16"/>
              </w:rPr>
              <w:t xml:space="preserve">29 - </w:t>
            </w:r>
            <w:r w:rsidR="00612423" w:rsidRPr="00612423">
              <w:rPr>
                <w:b/>
                <w:sz w:val="16"/>
                <w:szCs w:val="16"/>
              </w:rPr>
              <w:t>Secteurs de protection</w:t>
            </w:r>
          </w:p>
        </w:tc>
        <w:tc>
          <w:tcPr>
            <w:tcW w:w="3402" w:type="dxa"/>
            <w:vAlign w:val="center"/>
          </w:tcPr>
          <w:p w14:paraId="197EB845" w14:textId="77777777" w:rsidR="009520E9" w:rsidRDefault="00DC7CA2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190523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520E9">
              <w:rPr>
                <w:sz w:val="16"/>
                <w:szCs w:val="16"/>
              </w:rPr>
              <w:tab/>
            </w:r>
            <w:r w:rsidR="009520E9" w:rsidRPr="00962DD1">
              <w:rPr>
                <w:sz w:val="16"/>
                <w:szCs w:val="16"/>
              </w:rPr>
              <w:t>D'accord</w:t>
            </w:r>
          </w:p>
          <w:p w14:paraId="22C8E0A5" w14:textId="536C9B67" w:rsidR="00573DD2" w:rsidRPr="00962DD1" w:rsidRDefault="00DC7CA2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302225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2D6FE145" w14:textId="77777777" w:rsidR="009520E9" w:rsidRDefault="00DC7CA2" w:rsidP="004E559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1986038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520E9">
              <w:rPr>
                <w:sz w:val="16"/>
                <w:szCs w:val="16"/>
              </w:rPr>
              <w:tab/>
            </w:r>
            <w:r w:rsidR="009520E9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1146561186"/>
            <w:placeholder>
              <w:docPart w:val="78A453218CF145EEAD7FF189A36B0899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3821E25E" w14:textId="77777777" w:rsidR="009520E9" w:rsidRPr="006C798A" w:rsidRDefault="009520E9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30097296"/>
            <w:placeholder>
              <w:docPart w:val="ADB360EA63B7400F8303C81F0B424A00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06F602E0" w14:textId="77777777" w:rsidR="009520E9" w:rsidRPr="006C798A" w:rsidRDefault="009520E9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9520E9" w:rsidRPr="006C798A" w14:paraId="052F36AC" w14:textId="77777777" w:rsidTr="00E313FB">
        <w:tc>
          <w:tcPr>
            <w:tcW w:w="3407" w:type="dxa"/>
            <w:vAlign w:val="center"/>
          </w:tcPr>
          <w:p w14:paraId="6B03E1E7" w14:textId="5253ECD3" w:rsidR="009520E9" w:rsidRPr="00EC761B" w:rsidRDefault="009520E9" w:rsidP="004E559F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 w:rsidR="00262C24">
              <w:rPr>
                <w:b/>
                <w:sz w:val="16"/>
                <w:szCs w:val="16"/>
              </w:rPr>
              <w:t xml:space="preserve">30 - </w:t>
            </w:r>
            <w:r w:rsidR="00612423" w:rsidRPr="00612423">
              <w:rPr>
                <w:b/>
                <w:sz w:val="16"/>
                <w:szCs w:val="16"/>
              </w:rPr>
              <w:t>Zones de protection</w:t>
            </w:r>
          </w:p>
        </w:tc>
        <w:tc>
          <w:tcPr>
            <w:tcW w:w="3402" w:type="dxa"/>
            <w:vAlign w:val="center"/>
          </w:tcPr>
          <w:p w14:paraId="0EFE5248" w14:textId="77777777" w:rsidR="009520E9" w:rsidRDefault="00DC7CA2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225494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520E9">
              <w:rPr>
                <w:sz w:val="16"/>
                <w:szCs w:val="16"/>
              </w:rPr>
              <w:tab/>
            </w:r>
            <w:r w:rsidR="009520E9" w:rsidRPr="00962DD1">
              <w:rPr>
                <w:sz w:val="16"/>
                <w:szCs w:val="16"/>
              </w:rPr>
              <w:t>D'accord</w:t>
            </w:r>
          </w:p>
          <w:p w14:paraId="0299E0D3" w14:textId="24953701" w:rsidR="00573DD2" w:rsidRPr="00962DD1" w:rsidRDefault="00DC7CA2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515307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4DA75545" w14:textId="77777777" w:rsidR="009520E9" w:rsidRDefault="00DC7CA2" w:rsidP="004E559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495340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520E9">
              <w:rPr>
                <w:sz w:val="16"/>
                <w:szCs w:val="16"/>
              </w:rPr>
              <w:tab/>
            </w:r>
            <w:r w:rsidR="009520E9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1692215960"/>
            <w:placeholder>
              <w:docPart w:val="5340DB762644466A951350882E964E0A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277F0BFD" w14:textId="77777777" w:rsidR="009520E9" w:rsidRPr="006C798A" w:rsidRDefault="009520E9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1670755664"/>
            <w:placeholder>
              <w:docPart w:val="84DE3F7CF9AF4D0BABA68D699DFC5A58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4FFBAD2B" w14:textId="77777777" w:rsidR="009520E9" w:rsidRPr="006C798A" w:rsidRDefault="009520E9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9520E9" w:rsidRPr="006C798A" w14:paraId="49139D1E" w14:textId="77777777" w:rsidTr="00E313FB">
        <w:tc>
          <w:tcPr>
            <w:tcW w:w="3407" w:type="dxa"/>
            <w:vAlign w:val="center"/>
          </w:tcPr>
          <w:p w14:paraId="7F51151C" w14:textId="05A3D01E" w:rsidR="009520E9" w:rsidRPr="00EC761B" w:rsidRDefault="009520E9" w:rsidP="004E559F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 w:rsidR="00262C24">
              <w:rPr>
                <w:b/>
                <w:sz w:val="16"/>
                <w:szCs w:val="16"/>
              </w:rPr>
              <w:t xml:space="preserve">31 - </w:t>
            </w:r>
            <w:r w:rsidR="00612423" w:rsidRPr="00612423">
              <w:rPr>
                <w:b/>
                <w:sz w:val="16"/>
                <w:szCs w:val="16"/>
              </w:rPr>
              <w:t>Interdiction des atteintes aux eaux souterraines</w:t>
            </w:r>
          </w:p>
        </w:tc>
        <w:tc>
          <w:tcPr>
            <w:tcW w:w="3402" w:type="dxa"/>
            <w:vAlign w:val="center"/>
          </w:tcPr>
          <w:p w14:paraId="64A3CEF4" w14:textId="77777777" w:rsidR="009520E9" w:rsidRDefault="00DC7CA2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297037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520E9">
              <w:rPr>
                <w:sz w:val="16"/>
                <w:szCs w:val="16"/>
              </w:rPr>
              <w:tab/>
            </w:r>
            <w:r w:rsidR="009520E9" w:rsidRPr="00962DD1">
              <w:rPr>
                <w:sz w:val="16"/>
                <w:szCs w:val="16"/>
              </w:rPr>
              <w:t>D'accord</w:t>
            </w:r>
          </w:p>
          <w:p w14:paraId="291A2317" w14:textId="766F3743" w:rsidR="00573DD2" w:rsidRPr="00962DD1" w:rsidRDefault="00DC7CA2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373956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7B47432C" w14:textId="77777777" w:rsidR="009520E9" w:rsidRDefault="00DC7CA2" w:rsidP="004E559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203942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520E9">
              <w:rPr>
                <w:sz w:val="16"/>
                <w:szCs w:val="16"/>
              </w:rPr>
              <w:tab/>
            </w:r>
            <w:r w:rsidR="009520E9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271405495"/>
            <w:placeholder>
              <w:docPart w:val="0D75C8930EB3499B87DF0D76C06B883A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77E8FBB2" w14:textId="77777777" w:rsidR="009520E9" w:rsidRPr="006C798A" w:rsidRDefault="009520E9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890029742"/>
            <w:placeholder>
              <w:docPart w:val="EE8C5CDFA6314681932544F134F14FE7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400CE0A9" w14:textId="77777777" w:rsidR="009520E9" w:rsidRPr="006C798A" w:rsidRDefault="009520E9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9520E9" w:rsidRPr="006C798A" w14:paraId="4EDA93B8" w14:textId="77777777" w:rsidTr="00E313FB">
        <w:tc>
          <w:tcPr>
            <w:tcW w:w="3407" w:type="dxa"/>
            <w:vAlign w:val="center"/>
          </w:tcPr>
          <w:p w14:paraId="107F6D0E" w14:textId="5031ABDD" w:rsidR="009520E9" w:rsidRPr="00EC761B" w:rsidRDefault="009520E9" w:rsidP="004E559F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 w:rsidR="00262C24">
              <w:rPr>
                <w:b/>
                <w:sz w:val="16"/>
                <w:szCs w:val="16"/>
              </w:rPr>
              <w:t xml:space="preserve">32 - </w:t>
            </w:r>
            <w:r w:rsidR="00612423" w:rsidRPr="00612423">
              <w:rPr>
                <w:b/>
                <w:sz w:val="16"/>
                <w:szCs w:val="16"/>
              </w:rPr>
              <w:t>Cartographies de l’espace réservé aux eaux, de l’espace minimal et des surfaces inconstructibles</w:t>
            </w:r>
          </w:p>
        </w:tc>
        <w:tc>
          <w:tcPr>
            <w:tcW w:w="3402" w:type="dxa"/>
            <w:vAlign w:val="center"/>
          </w:tcPr>
          <w:p w14:paraId="03876DCF" w14:textId="77777777" w:rsidR="009520E9" w:rsidRDefault="00DC7CA2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322126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520E9">
              <w:rPr>
                <w:sz w:val="16"/>
                <w:szCs w:val="16"/>
              </w:rPr>
              <w:tab/>
            </w:r>
            <w:r w:rsidR="009520E9" w:rsidRPr="00962DD1">
              <w:rPr>
                <w:sz w:val="16"/>
                <w:szCs w:val="16"/>
              </w:rPr>
              <w:t>D'accord</w:t>
            </w:r>
          </w:p>
          <w:p w14:paraId="799DEE5B" w14:textId="7D02F336" w:rsidR="00573DD2" w:rsidRPr="00962DD1" w:rsidRDefault="00DC7CA2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939863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7D8C48C1" w14:textId="77777777" w:rsidR="009520E9" w:rsidRDefault="00DC7CA2" w:rsidP="004E559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1282808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520E9">
              <w:rPr>
                <w:sz w:val="16"/>
                <w:szCs w:val="16"/>
              </w:rPr>
              <w:tab/>
            </w:r>
            <w:r w:rsidR="009520E9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1251388959"/>
            <w:placeholder>
              <w:docPart w:val="3A80486172A3454DA516E4004ADBDAF3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09D01AEA" w14:textId="77777777" w:rsidR="009520E9" w:rsidRPr="006C798A" w:rsidRDefault="009520E9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1241219603"/>
            <w:placeholder>
              <w:docPart w:val="24A31E48A096488DB48B73079C7B4666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0FA52DCC" w14:textId="77777777" w:rsidR="009520E9" w:rsidRPr="006C798A" w:rsidRDefault="009520E9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9520E9" w:rsidRPr="006C798A" w14:paraId="2379F864" w14:textId="77777777" w:rsidTr="00E313FB">
        <w:tc>
          <w:tcPr>
            <w:tcW w:w="3407" w:type="dxa"/>
            <w:vAlign w:val="center"/>
          </w:tcPr>
          <w:p w14:paraId="3261E4EB" w14:textId="510D84A7" w:rsidR="009520E9" w:rsidRPr="00EC761B" w:rsidRDefault="009520E9" w:rsidP="004E559F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lastRenderedPageBreak/>
              <w:t xml:space="preserve">Art. </w:t>
            </w:r>
            <w:r w:rsidR="00262C24">
              <w:rPr>
                <w:b/>
                <w:sz w:val="16"/>
                <w:szCs w:val="16"/>
              </w:rPr>
              <w:t xml:space="preserve">33 - </w:t>
            </w:r>
            <w:r w:rsidR="00612423" w:rsidRPr="00612423">
              <w:rPr>
                <w:b/>
                <w:sz w:val="16"/>
                <w:szCs w:val="16"/>
              </w:rPr>
              <w:t>Espace réservé aux eaux et espace minimal</w:t>
            </w:r>
          </w:p>
        </w:tc>
        <w:tc>
          <w:tcPr>
            <w:tcW w:w="3402" w:type="dxa"/>
            <w:vAlign w:val="center"/>
          </w:tcPr>
          <w:p w14:paraId="7097D480" w14:textId="77777777" w:rsidR="009520E9" w:rsidRDefault="00DC7CA2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559127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520E9">
              <w:rPr>
                <w:sz w:val="16"/>
                <w:szCs w:val="16"/>
              </w:rPr>
              <w:tab/>
            </w:r>
            <w:r w:rsidR="009520E9" w:rsidRPr="00962DD1">
              <w:rPr>
                <w:sz w:val="16"/>
                <w:szCs w:val="16"/>
              </w:rPr>
              <w:t>D'accord</w:t>
            </w:r>
          </w:p>
          <w:p w14:paraId="4848A622" w14:textId="43A8B43E" w:rsidR="00573DD2" w:rsidRPr="00962DD1" w:rsidRDefault="00DC7CA2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677727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0BC01722" w14:textId="77777777" w:rsidR="009520E9" w:rsidRDefault="00DC7CA2" w:rsidP="004E559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2047200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520E9">
              <w:rPr>
                <w:sz w:val="16"/>
                <w:szCs w:val="16"/>
              </w:rPr>
              <w:tab/>
            </w:r>
            <w:r w:rsidR="009520E9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1289013148"/>
            <w:placeholder>
              <w:docPart w:val="339E5F68AFDF41DEAC6BD7847E13BCEC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634424BA" w14:textId="77777777" w:rsidR="009520E9" w:rsidRPr="006C798A" w:rsidRDefault="009520E9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EC761B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470330361"/>
            <w:placeholder>
              <w:docPart w:val="9F4F2F75D5B64F4BAE41873279ED1194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4841E84F" w14:textId="77777777" w:rsidR="009520E9" w:rsidRPr="006C798A" w:rsidRDefault="009520E9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9520E9" w:rsidRPr="006C798A" w14:paraId="5FEE2986" w14:textId="77777777" w:rsidTr="00E313FB">
        <w:tc>
          <w:tcPr>
            <w:tcW w:w="3407" w:type="dxa"/>
            <w:vAlign w:val="center"/>
          </w:tcPr>
          <w:p w14:paraId="193AD811" w14:textId="755CF140" w:rsidR="009520E9" w:rsidRPr="00EC761B" w:rsidRDefault="009520E9" w:rsidP="004E559F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 w:rsidR="00262C24">
              <w:rPr>
                <w:b/>
                <w:sz w:val="16"/>
                <w:szCs w:val="16"/>
              </w:rPr>
              <w:t xml:space="preserve">34 - </w:t>
            </w:r>
            <w:r w:rsidR="00612423" w:rsidRPr="00612423">
              <w:rPr>
                <w:b/>
                <w:sz w:val="16"/>
                <w:szCs w:val="16"/>
              </w:rPr>
              <w:t>Surfaces inconstructibles</w:t>
            </w:r>
          </w:p>
        </w:tc>
        <w:tc>
          <w:tcPr>
            <w:tcW w:w="3402" w:type="dxa"/>
            <w:vAlign w:val="center"/>
          </w:tcPr>
          <w:p w14:paraId="017FBF73" w14:textId="77777777" w:rsidR="009520E9" w:rsidRDefault="00DC7CA2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585306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520E9">
              <w:rPr>
                <w:sz w:val="16"/>
                <w:szCs w:val="16"/>
              </w:rPr>
              <w:tab/>
            </w:r>
            <w:r w:rsidR="009520E9" w:rsidRPr="00962DD1">
              <w:rPr>
                <w:sz w:val="16"/>
                <w:szCs w:val="16"/>
              </w:rPr>
              <w:t>D'accord</w:t>
            </w:r>
          </w:p>
          <w:p w14:paraId="653DF3D7" w14:textId="51CD5A10" w:rsidR="00573DD2" w:rsidRPr="00962DD1" w:rsidRDefault="00DC7CA2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813298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1CE045E4" w14:textId="77777777" w:rsidR="009520E9" w:rsidRDefault="00DC7CA2" w:rsidP="004E559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1927692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520E9">
              <w:rPr>
                <w:sz w:val="16"/>
                <w:szCs w:val="16"/>
              </w:rPr>
              <w:tab/>
            </w:r>
            <w:r w:rsidR="009520E9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1771704717"/>
            <w:placeholder>
              <w:docPart w:val="8CC518120B52422D880F013F69D2BC14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62E60EA0" w14:textId="77777777" w:rsidR="009520E9" w:rsidRPr="006C798A" w:rsidRDefault="009520E9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242149680"/>
            <w:placeholder>
              <w:docPart w:val="029D8768A113445AB62C8C7F6F1F7E69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2ECBEA74" w14:textId="77777777" w:rsidR="009520E9" w:rsidRPr="006C798A" w:rsidRDefault="009520E9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9520E9" w:rsidRPr="006C798A" w14:paraId="12B91B98" w14:textId="77777777" w:rsidTr="00E313FB">
        <w:tc>
          <w:tcPr>
            <w:tcW w:w="3407" w:type="dxa"/>
            <w:vAlign w:val="center"/>
          </w:tcPr>
          <w:p w14:paraId="4EBBDB29" w14:textId="5C7BC83A" w:rsidR="009520E9" w:rsidRPr="00EC761B" w:rsidRDefault="009520E9" w:rsidP="004E559F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 w:rsidR="00262C24">
              <w:rPr>
                <w:b/>
                <w:sz w:val="16"/>
                <w:szCs w:val="16"/>
              </w:rPr>
              <w:t xml:space="preserve">35 - </w:t>
            </w:r>
            <w:r w:rsidR="00BD3B71" w:rsidRPr="00BD3B71">
              <w:rPr>
                <w:b/>
                <w:sz w:val="16"/>
                <w:szCs w:val="16"/>
              </w:rPr>
              <w:t>Protection des personnes et des biens contre les effets dommageables des eaux superficielles</w:t>
            </w:r>
          </w:p>
        </w:tc>
        <w:tc>
          <w:tcPr>
            <w:tcW w:w="3402" w:type="dxa"/>
            <w:vAlign w:val="center"/>
          </w:tcPr>
          <w:p w14:paraId="17D399CD" w14:textId="77777777" w:rsidR="009520E9" w:rsidRDefault="00DC7CA2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943198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520E9">
              <w:rPr>
                <w:sz w:val="16"/>
                <w:szCs w:val="16"/>
              </w:rPr>
              <w:tab/>
            </w:r>
            <w:r w:rsidR="009520E9" w:rsidRPr="00962DD1">
              <w:rPr>
                <w:sz w:val="16"/>
                <w:szCs w:val="16"/>
              </w:rPr>
              <w:t>D'accord</w:t>
            </w:r>
          </w:p>
          <w:p w14:paraId="36D61CF8" w14:textId="5EA10BCB" w:rsidR="00573DD2" w:rsidRPr="00962DD1" w:rsidRDefault="00DC7CA2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261369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2BC00226" w14:textId="77777777" w:rsidR="009520E9" w:rsidRDefault="00DC7CA2" w:rsidP="004E559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1292624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520E9">
              <w:rPr>
                <w:sz w:val="16"/>
                <w:szCs w:val="16"/>
              </w:rPr>
              <w:tab/>
            </w:r>
            <w:r w:rsidR="009520E9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1498571732"/>
            <w:placeholder>
              <w:docPart w:val="BC1B3CDBF3E344EE94CE4E38E2F00970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001F39E2" w14:textId="77777777" w:rsidR="009520E9" w:rsidRPr="006C798A" w:rsidRDefault="009520E9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617827450"/>
            <w:placeholder>
              <w:docPart w:val="231C532EF62F4B7D96F992320B1BD48D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48FC50EB" w14:textId="77777777" w:rsidR="009520E9" w:rsidRPr="006C798A" w:rsidRDefault="009520E9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9520E9" w:rsidRPr="006C798A" w14:paraId="718F08F8" w14:textId="77777777" w:rsidTr="00E313FB">
        <w:tc>
          <w:tcPr>
            <w:tcW w:w="3407" w:type="dxa"/>
            <w:vAlign w:val="center"/>
          </w:tcPr>
          <w:p w14:paraId="62645E5F" w14:textId="3C81697A" w:rsidR="009520E9" w:rsidRPr="00EC761B" w:rsidRDefault="009520E9" w:rsidP="004E559F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 w:rsidR="00262C24">
              <w:rPr>
                <w:b/>
                <w:sz w:val="16"/>
                <w:szCs w:val="16"/>
              </w:rPr>
              <w:t xml:space="preserve">36 - </w:t>
            </w:r>
            <w:r w:rsidR="00BD3B71" w:rsidRPr="00BD3B71">
              <w:rPr>
                <w:b/>
                <w:sz w:val="16"/>
                <w:szCs w:val="16"/>
              </w:rPr>
              <w:t>Surfaces inondables</w:t>
            </w:r>
          </w:p>
        </w:tc>
        <w:tc>
          <w:tcPr>
            <w:tcW w:w="3402" w:type="dxa"/>
            <w:vAlign w:val="center"/>
          </w:tcPr>
          <w:p w14:paraId="3F855FA4" w14:textId="77777777" w:rsidR="009520E9" w:rsidRDefault="00DC7CA2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456765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520E9">
              <w:rPr>
                <w:sz w:val="16"/>
                <w:szCs w:val="16"/>
              </w:rPr>
              <w:tab/>
            </w:r>
            <w:r w:rsidR="009520E9" w:rsidRPr="00962DD1">
              <w:rPr>
                <w:sz w:val="16"/>
                <w:szCs w:val="16"/>
              </w:rPr>
              <w:t>D'accord</w:t>
            </w:r>
          </w:p>
          <w:p w14:paraId="49F7CB49" w14:textId="09B4856A" w:rsidR="00573DD2" w:rsidRPr="00962DD1" w:rsidRDefault="00DC7CA2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2070957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7AB2FD74" w14:textId="77777777" w:rsidR="009520E9" w:rsidRDefault="00DC7CA2" w:rsidP="004E559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122997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520E9">
              <w:rPr>
                <w:sz w:val="16"/>
                <w:szCs w:val="16"/>
              </w:rPr>
              <w:tab/>
            </w:r>
            <w:r w:rsidR="009520E9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1115569303"/>
            <w:placeholder>
              <w:docPart w:val="333785CDB93645E1A8F017078A82A628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3FB2340A" w14:textId="77777777" w:rsidR="009520E9" w:rsidRPr="006C798A" w:rsidRDefault="009520E9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256130456"/>
            <w:placeholder>
              <w:docPart w:val="4E93C291C0A843E6B56FF9DBEFF06809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328348DD" w14:textId="77777777" w:rsidR="009520E9" w:rsidRPr="006C798A" w:rsidRDefault="009520E9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9520E9" w:rsidRPr="006C798A" w14:paraId="341C132A" w14:textId="77777777" w:rsidTr="00E313FB">
        <w:tc>
          <w:tcPr>
            <w:tcW w:w="3407" w:type="dxa"/>
            <w:vAlign w:val="center"/>
          </w:tcPr>
          <w:p w14:paraId="17580543" w14:textId="7A60AA79" w:rsidR="009520E9" w:rsidRPr="00EC761B" w:rsidRDefault="009520E9" w:rsidP="004E559F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 w:rsidR="00262C24">
              <w:rPr>
                <w:b/>
                <w:sz w:val="16"/>
                <w:szCs w:val="16"/>
              </w:rPr>
              <w:t xml:space="preserve">37 - </w:t>
            </w:r>
            <w:r w:rsidR="00BD3B71" w:rsidRPr="00BD3B71">
              <w:rPr>
                <w:b/>
                <w:sz w:val="16"/>
                <w:szCs w:val="16"/>
              </w:rPr>
              <w:t>Indemnisation des surfaces inondables participant à la réduction du risque pour l’aval d’un bassin versant</w:t>
            </w:r>
          </w:p>
        </w:tc>
        <w:tc>
          <w:tcPr>
            <w:tcW w:w="3402" w:type="dxa"/>
            <w:vAlign w:val="center"/>
          </w:tcPr>
          <w:p w14:paraId="26CE95DC" w14:textId="77777777" w:rsidR="009520E9" w:rsidRDefault="00DC7CA2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04667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520E9">
              <w:rPr>
                <w:sz w:val="16"/>
                <w:szCs w:val="16"/>
              </w:rPr>
              <w:tab/>
            </w:r>
            <w:r w:rsidR="009520E9" w:rsidRPr="00962DD1">
              <w:rPr>
                <w:sz w:val="16"/>
                <w:szCs w:val="16"/>
              </w:rPr>
              <w:t>D'accord</w:t>
            </w:r>
          </w:p>
          <w:p w14:paraId="10DC7E45" w14:textId="145AB9FB" w:rsidR="00573DD2" w:rsidRPr="00962DD1" w:rsidRDefault="00DC7CA2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152876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5E57ED71" w14:textId="77777777" w:rsidR="009520E9" w:rsidRDefault="00DC7CA2" w:rsidP="004E559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308525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520E9">
              <w:rPr>
                <w:sz w:val="16"/>
                <w:szCs w:val="16"/>
              </w:rPr>
              <w:tab/>
            </w:r>
            <w:r w:rsidR="009520E9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1486856698"/>
            <w:placeholder>
              <w:docPart w:val="7720588F238B432C9F955607B39D85C9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6E3CDDB1" w14:textId="77777777" w:rsidR="009520E9" w:rsidRPr="006C798A" w:rsidRDefault="009520E9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1765723485"/>
            <w:placeholder>
              <w:docPart w:val="575ABCE6FACF488EB5DB63607D421138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3011C0BE" w14:textId="77777777" w:rsidR="009520E9" w:rsidRPr="006C798A" w:rsidRDefault="009520E9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9520E9" w:rsidRPr="006C798A" w14:paraId="67087072" w14:textId="77777777" w:rsidTr="00E313FB">
        <w:tc>
          <w:tcPr>
            <w:tcW w:w="3407" w:type="dxa"/>
            <w:vAlign w:val="center"/>
          </w:tcPr>
          <w:p w14:paraId="3417F971" w14:textId="46D9C2DB" w:rsidR="009520E9" w:rsidRPr="00EC761B" w:rsidRDefault="009520E9" w:rsidP="004E559F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lastRenderedPageBreak/>
              <w:t xml:space="preserve">Art. </w:t>
            </w:r>
            <w:r w:rsidR="00262C24">
              <w:rPr>
                <w:b/>
                <w:sz w:val="16"/>
                <w:szCs w:val="16"/>
              </w:rPr>
              <w:t xml:space="preserve">38 - </w:t>
            </w:r>
            <w:r w:rsidR="00BD3B71" w:rsidRPr="00BD3B71">
              <w:rPr>
                <w:b/>
                <w:sz w:val="16"/>
                <w:szCs w:val="16"/>
              </w:rPr>
              <w:t>Entretien courant</w:t>
            </w:r>
          </w:p>
        </w:tc>
        <w:tc>
          <w:tcPr>
            <w:tcW w:w="3402" w:type="dxa"/>
            <w:vAlign w:val="center"/>
          </w:tcPr>
          <w:p w14:paraId="16C92CF5" w14:textId="77777777" w:rsidR="009520E9" w:rsidRDefault="00DC7CA2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14625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520E9">
              <w:rPr>
                <w:sz w:val="16"/>
                <w:szCs w:val="16"/>
              </w:rPr>
              <w:tab/>
            </w:r>
            <w:r w:rsidR="009520E9" w:rsidRPr="00962DD1">
              <w:rPr>
                <w:sz w:val="16"/>
                <w:szCs w:val="16"/>
              </w:rPr>
              <w:t>D'accord</w:t>
            </w:r>
          </w:p>
          <w:p w14:paraId="30D1B9C6" w14:textId="223B74A7" w:rsidR="00573DD2" w:rsidRPr="00962DD1" w:rsidRDefault="00DC7CA2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778992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3ECE82BA" w14:textId="77777777" w:rsidR="009520E9" w:rsidRDefault="00DC7CA2" w:rsidP="004E559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977417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520E9">
              <w:rPr>
                <w:sz w:val="16"/>
                <w:szCs w:val="16"/>
              </w:rPr>
              <w:tab/>
            </w:r>
            <w:r w:rsidR="009520E9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1906915450"/>
            <w:placeholder>
              <w:docPart w:val="C0130FD1AD7B4B87B8244E4516A6F6DC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1379FD9A" w14:textId="77777777" w:rsidR="009520E9" w:rsidRPr="006C798A" w:rsidRDefault="009520E9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815105415"/>
            <w:placeholder>
              <w:docPart w:val="726B921CCE6E495DB5522D8C7BB637A0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4A02C33A" w14:textId="77777777" w:rsidR="009520E9" w:rsidRPr="006C798A" w:rsidRDefault="009520E9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9520E9" w:rsidRPr="006C798A" w14:paraId="5AF885F6" w14:textId="77777777" w:rsidTr="00E313FB">
        <w:tc>
          <w:tcPr>
            <w:tcW w:w="3407" w:type="dxa"/>
            <w:vAlign w:val="center"/>
          </w:tcPr>
          <w:p w14:paraId="49CEA03A" w14:textId="4C102365" w:rsidR="009520E9" w:rsidRPr="00EC761B" w:rsidRDefault="009520E9" w:rsidP="004E559F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 w:rsidR="00262C24">
              <w:rPr>
                <w:b/>
                <w:sz w:val="16"/>
                <w:szCs w:val="16"/>
              </w:rPr>
              <w:t xml:space="preserve">39 - </w:t>
            </w:r>
            <w:r w:rsidR="00BD3B71" w:rsidRPr="00BD3B71">
              <w:rPr>
                <w:b/>
                <w:sz w:val="16"/>
                <w:szCs w:val="16"/>
              </w:rPr>
              <w:t>Signalétique de sécurité</w:t>
            </w:r>
          </w:p>
        </w:tc>
        <w:tc>
          <w:tcPr>
            <w:tcW w:w="3402" w:type="dxa"/>
            <w:vAlign w:val="center"/>
          </w:tcPr>
          <w:p w14:paraId="16E5B09B" w14:textId="77777777" w:rsidR="009520E9" w:rsidRDefault="00DC7CA2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099251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520E9">
              <w:rPr>
                <w:sz w:val="16"/>
                <w:szCs w:val="16"/>
              </w:rPr>
              <w:tab/>
            </w:r>
            <w:r w:rsidR="009520E9" w:rsidRPr="00962DD1">
              <w:rPr>
                <w:sz w:val="16"/>
                <w:szCs w:val="16"/>
              </w:rPr>
              <w:t>D'accord</w:t>
            </w:r>
          </w:p>
          <w:p w14:paraId="4494A2BD" w14:textId="6071B5EE" w:rsidR="00573DD2" w:rsidRPr="00962DD1" w:rsidRDefault="00DC7CA2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372294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04B4F47E" w14:textId="77777777" w:rsidR="009520E9" w:rsidRDefault="00DC7CA2" w:rsidP="004E559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1863397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520E9">
              <w:rPr>
                <w:sz w:val="16"/>
                <w:szCs w:val="16"/>
              </w:rPr>
              <w:tab/>
            </w:r>
            <w:r w:rsidR="009520E9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735084867"/>
            <w:placeholder>
              <w:docPart w:val="2618D9D2EDEF4A91BA55FC38501E1C84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2D143282" w14:textId="77777777" w:rsidR="009520E9" w:rsidRPr="006C798A" w:rsidRDefault="009520E9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2135168392"/>
            <w:placeholder>
              <w:docPart w:val="D8835656238448F295EFD0080407BAC4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7AE2698F" w14:textId="77777777" w:rsidR="009520E9" w:rsidRPr="006C798A" w:rsidRDefault="009520E9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9520E9" w:rsidRPr="006C798A" w14:paraId="370E3EDA" w14:textId="77777777" w:rsidTr="00E313FB">
        <w:tc>
          <w:tcPr>
            <w:tcW w:w="3407" w:type="dxa"/>
            <w:vAlign w:val="center"/>
          </w:tcPr>
          <w:p w14:paraId="0B3827AE" w14:textId="6FA15F04" w:rsidR="009520E9" w:rsidRPr="00EC761B" w:rsidRDefault="009520E9" w:rsidP="004E559F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 w:rsidR="00262C24">
              <w:rPr>
                <w:b/>
                <w:sz w:val="16"/>
                <w:szCs w:val="16"/>
              </w:rPr>
              <w:t xml:space="preserve">40 - </w:t>
            </w:r>
            <w:r w:rsidR="00BD3B71" w:rsidRPr="00BD3B71">
              <w:rPr>
                <w:b/>
                <w:sz w:val="16"/>
                <w:szCs w:val="16"/>
              </w:rPr>
              <w:t>Autorisation pour les travaux d’aménagement, de protection et d’entretien importants</w:t>
            </w:r>
          </w:p>
        </w:tc>
        <w:tc>
          <w:tcPr>
            <w:tcW w:w="3402" w:type="dxa"/>
            <w:vAlign w:val="center"/>
          </w:tcPr>
          <w:p w14:paraId="0456F49D" w14:textId="77777777" w:rsidR="009520E9" w:rsidRDefault="00DC7CA2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481580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520E9">
              <w:rPr>
                <w:sz w:val="16"/>
                <w:szCs w:val="16"/>
              </w:rPr>
              <w:tab/>
            </w:r>
            <w:r w:rsidR="009520E9" w:rsidRPr="00962DD1">
              <w:rPr>
                <w:sz w:val="16"/>
                <w:szCs w:val="16"/>
              </w:rPr>
              <w:t>D'accord</w:t>
            </w:r>
          </w:p>
          <w:p w14:paraId="3E689701" w14:textId="396A3EFE" w:rsidR="00573DD2" w:rsidRPr="00962DD1" w:rsidRDefault="00DC7CA2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02359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16F2D992" w14:textId="77777777" w:rsidR="009520E9" w:rsidRDefault="00DC7CA2" w:rsidP="004E559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2049828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520E9">
              <w:rPr>
                <w:sz w:val="16"/>
                <w:szCs w:val="16"/>
              </w:rPr>
              <w:tab/>
            </w:r>
            <w:r w:rsidR="009520E9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1400097135"/>
            <w:placeholder>
              <w:docPart w:val="F2C2B711770145AE803A74CB5CD3E4A2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7D9161CB" w14:textId="77777777" w:rsidR="009520E9" w:rsidRPr="006C798A" w:rsidRDefault="009520E9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568087127"/>
            <w:placeholder>
              <w:docPart w:val="136564169E3B402AAB605B36EA9E95A0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4D61ABF2" w14:textId="77777777" w:rsidR="009520E9" w:rsidRPr="006C798A" w:rsidRDefault="009520E9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9520E9" w:rsidRPr="006C798A" w14:paraId="701DCB6A" w14:textId="77777777" w:rsidTr="00E313FB">
        <w:tc>
          <w:tcPr>
            <w:tcW w:w="3407" w:type="dxa"/>
            <w:vAlign w:val="center"/>
          </w:tcPr>
          <w:p w14:paraId="388E062A" w14:textId="2AFD45C6" w:rsidR="009520E9" w:rsidRPr="00EC761B" w:rsidRDefault="009520E9" w:rsidP="004E559F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 w:rsidR="00262C24">
              <w:rPr>
                <w:b/>
                <w:sz w:val="16"/>
                <w:szCs w:val="16"/>
              </w:rPr>
              <w:t xml:space="preserve">41 - </w:t>
            </w:r>
            <w:r w:rsidR="00BD3B71" w:rsidRPr="00BD3B71">
              <w:rPr>
                <w:b/>
                <w:sz w:val="16"/>
                <w:szCs w:val="16"/>
              </w:rPr>
              <w:t>Soutien à la réalisation de travaux</w:t>
            </w:r>
          </w:p>
        </w:tc>
        <w:tc>
          <w:tcPr>
            <w:tcW w:w="3402" w:type="dxa"/>
            <w:vAlign w:val="center"/>
          </w:tcPr>
          <w:p w14:paraId="3B8F5259" w14:textId="77777777" w:rsidR="009520E9" w:rsidRDefault="00DC7CA2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803122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520E9">
              <w:rPr>
                <w:sz w:val="16"/>
                <w:szCs w:val="16"/>
              </w:rPr>
              <w:tab/>
            </w:r>
            <w:r w:rsidR="009520E9" w:rsidRPr="00962DD1">
              <w:rPr>
                <w:sz w:val="16"/>
                <w:szCs w:val="16"/>
              </w:rPr>
              <w:t>D'accord</w:t>
            </w:r>
          </w:p>
          <w:p w14:paraId="35E373F1" w14:textId="309A0619" w:rsidR="00573DD2" w:rsidRPr="00962DD1" w:rsidRDefault="00DC7CA2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557775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0456F90D" w14:textId="77777777" w:rsidR="009520E9" w:rsidRDefault="00DC7CA2" w:rsidP="004E559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1625223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520E9">
              <w:rPr>
                <w:sz w:val="16"/>
                <w:szCs w:val="16"/>
              </w:rPr>
              <w:tab/>
            </w:r>
            <w:r w:rsidR="009520E9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849302781"/>
            <w:placeholder>
              <w:docPart w:val="0C303EBE617F4389AF5FE9BBFAD5697A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179D1D99" w14:textId="77777777" w:rsidR="009520E9" w:rsidRPr="006C798A" w:rsidRDefault="009520E9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136020590"/>
            <w:placeholder>
              <w:docPart w:val="3C64109F706845F4A3AEB005F1565552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01854111" w14:textId="77777777" w:rsidR="009520E9" w:rsidRPr="006C798A" w:rsidRDefault="009520E9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9520E9" w:rsidRPr="006C798A" w14:paraId="00E52FDC" w14:textId="77777777" w:rsidTr="00E313FB">
        <w:tc>
          <w:tcPr>
            <w:tcW w:w="3407" w:type="dxa"/>
            <w:vAlign w:val="center"/>
          </w:tcPr>
          <w:p w14:paraId="4211A216" w14:textId="75CE26A2" w:rsidR="009520E9" w:rsidRPr="00EC761B" w:rsidRDefault="009520E9" w:rsidP="004E559F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 w:rsidR="00262C24">
              <w:rPr>
                <w:b/>
                <w:sz w:val="16"/>
                <w:szCs w:val="16"/>
              </w:rPr>
              <w:t xml:space="preserve">42 - </w:t>
            </w:r>
            <w:r w:rsidR="00BD3B71" w:rsidRPr="00BD3B71">
              <w:rPr>
                <w:b/>
                <w:sz w:val="16"/>
                <w:szCs w:val="16"/>
              </w:rPr>
              <w:t>Indemnisation des travaux</w:t>
            </w:r>
          </w:p>
        </w:tc>
        <w:tc>
          <w:tcPr>
            <w:tcW w:w="3402" w:type="dxa"/>
            <w:vAlign w:val="center"/>
          </w:tcPr>
          <w:p w14:paraId="3983FFAF" w14:textId="77777777" w:rsidR="009520E9" w:rsidRDefault="00DC7CA2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290004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520E9">
              <w:rPr>
                <w:sz w:val="16"/>
                <w:szCs w:val="16"/>
              </w:rPr>
              <w:tab/>
            </w:r>
            <w:r w:rsidR="009520E9" w:rsidRPr="00962DD1">
              <w:rPr>
                <w:sz w:val="16"/>
                <w:szCs w:val="16"/>
              </w:rPr>
              <w:t>D'accord</w:t>
            </w:r>
          </w:p>
          <w:p w14:paraId="459419E3" w14:textId="14B89033" w:rsidR="00573DD2" w:rsidRPr="00962DD1" w:rsidRDefault="00DC7CA2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965040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17F4A050" w14:textId="77777777" w:rsidR="009520E9" w:rsidRDefault="00DC7CA2" w:rsidP="004E559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1073925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520E9">
              <w:rPr>
                <w:sz w:val="16"/>
                <w:szCs w:val="16"/>
              </w:rPr>
              <w:tab/>
            </w:r>
            <w:r w:rsidR="009520E9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284883157"/>
            <w:placeholder>
              <w:docPart w:val="A85ED81EBDDE4F34AB83E7F8D76DD258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1EB6D855" w14:textId="77777777" w:rsidR="009520E9" w:rsidRPr="006C798A" w:rsidRDefault="009520E9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1268816672"/>
            <w:placeholder>
              <w:docPart w:val="21CACD46AFE948BD9EB8BF81AABD6CC1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6796025A" w14:textId="77777777" w:rsidR="009520E9" w:rsidRPr="006C798A" w:rsidRDefault="009520E9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9520E9" w:rsidRPr="006C798A" w14:paraId="19E4459E" w14:textId="77777777" w:rsidTr="00E313FB">
        <w:tc>
          <w:tcPr>
            <w:tcW w:w="3407" w:type="dxa"/>
            <w:vAlign w:val="center"/>
          </w:tcPr>
          <w:p w14:paraId="7369B361" w14:textId="7863910F" w:rsidR="009520E9" w:rsidRPr="00EC761B" w:rsidRDefault="009520E9" w:rsidP="004E559F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lastRenderedPageBreak/>
              <w:t xml:space="preserve">Art. </w:t>
            </w:r>
            <w:r w:rsidR="00262C24">
              <w:rPr>
                <w:b/>
                <w:sz w:val="16"/>
                <w:szCs w:val="16"/>
              </w:rPr>
              <w:t xml:space="preserve">43 - </w:t>
            </w:r>
            <w:r w:rsidR="00BD3B71" w:rsidRPr="00BD3B71">
              <w:rPr>
                <w:b/>
                <w:sz w:val="16"/>
                <w:szCs w:val="16"/>
              </w:rPr>
              <w:t>Conduite de travaux par le département ou les communes</w:t>
            </w:r>
          </w:p>
        </w:tc>
        <w:tc>
          <w:tcPr>
            <w:tcW w:w="3402" w:type="dxa"/>
            <w:vAlign w:val="center"/>
          </w:tcPr>
          <w:p w14:paraId="391393BD" w14:textId="77777777" w:rsidR="009520E9" w:rsidRDefault="00DC7CA2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955631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520E9">
              <w:rPr>
                <w:sz w:val="16"/>
                <w:szCs w:val="16"/>
              </w:rPr>
              <w:tab/>
            </w:r>
            <w:r w:rsidR="009520E9" w:rsidRPr="00962DD1">
              <w:rPr>
                <w:sz w:val="16"/>
                <w:szCs w:val="16"/>
              </w:rPr>
              <w:t>D'accord</w:t>
            </w:r>
          </w:p>
          <w:p w14:paraId="13CED37B" w14:textId="12A3AA93" w:rsidR="00573DD2" w:rsidRPr="00962DD1" w:rsidRDefault="00DC7CA2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433858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3F1796A6" w14:textId="77777777" w:rsidR="009520E9" w:rsidRDefault="00DC7CA2" w:rsidP="004E559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908154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520E9">
              <w:rPr>
                <w:sz w:val="16"/>
                <w:szCs w:val="16"/>
              </w:rPr>
              <w:tab/>
            </w:r>
            <w:r w:rsidR="009520E9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1410346611"/>
            <w:placeholder>
              <w:docPart w:val="ADE71426E7C74CB2B9F81D30C6A9804F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06FB21BE" w14:textId="77777777" w:rsidR="009520E9" w:rsidRPr="006C798A" w:rsidRDefault="009520E9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835110430"/>
            <w:placeholder>
              <w:docPart w:val="F005A788D32C4F7296590A42557CCA40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6B4A3BC8" w14:textId="77777777" w:rsidR="009520E9" w:rsidRPr="006C798A" w:rsidRDefault="009520E9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9520E9" w:rsidRPr="006C798A" w14:paraId="65916BF4" w14:textId="77777777" w:rsidTr="00E313FB">
        <w:tc>
          <w:tcPr>
            <w:tcW w:w="3407" w:type="dxa"/>
            <w:vAlign w:val="center"/>
          </w:tcPr>
          <w:p w14:paraId="654F8FD8" w14:textId="008DC4A4" w:rsidR="009520E9" w:rsidRPr="00EC761B" w:rsidRDefault="009520E9" w:rsidP="004E559F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 w:rsidR="00262C24">
              <w:rPr>
                <w:b/>
                <w:sz w:val="16"/>
                <w:szCs w:val="16"/>
              </w:rPr>
              <w:t xml:space="preserve">44 - </w:t>
            </w:r>
            <w:r w:rsidR="00D362A7" w:rsidRPr="00D362A7">
              <w:rPr>
                <w:b/>
                <w:sz w:val="16"/>
                <w:szCs w:val="16"/>
              </w:rPr>
              <w:t>Indemnité en cas de dommage sur les biens-fonds privés</w:t>
            </w:r>
          </w:p>
        </w:tc>
        <w:tc>
          <w:tcPr>
            <w:tcW w:w="3402" w:type="dxa"/>
            <w:vAlign w:val="center"/>
          </w:tcPr>
          <w:p w14:paraId="384E3C51" w14:textId="77777777" w:rsidR="009520E9" w:rsidRDefault="00DC7CA2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439990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520E9">
              <w:rPr>
                <w:sz w:val="16"/>
                <w:szCs w:val="16"/>
              </w:rPr>
              <w:tab/>
            </w:r>
            <w:r w:rsidR="009520E9" w:rsidRPr="00962DD1">
              <w:rPr>
                <w:sz w:val="16"/>
                <w:szCs w:val="16"/>
              </w:rPr>
              <w:t>D'accord</w:t>
            </w:r>
          </w:p>
          <w:p w14:paraId="6FD55812" w14:textId="38F71303" w:rsidR="00573DD2" w:rsidRPr="00962DD1" w:rsidRDefault="00DC7CA2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2072267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2C6CCA04" w14:textId="77777777" w:rsidR="009520E9" w:rsidRDefault="00DC7CA2" w:rsidP="004E559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166992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0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520E9">
              <w:rPr>
                <w:sz w:val="16"/>
                <w:szCs w:val="16"/>
              </w:rPr>
              <w:tab/>
            </w:r>
            <w:r w:rsidR="009520E9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1445737271"/>
            <w:placeholder>
              <w:docPart w:val="DB3AEBA3510243E2AAAD6F8034F80287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648EC614" w14:textId="77777777" w:rsidR="009520E9" w:rsidRPr="006C798A" w:rsidRDefault="009520E9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439261084"/>
            <w:placeholder>
              <w:docPart w:val="07338C4CFF704164BB145BA1ADC1787E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5451EA2C" w14:textId="77777777" w:rsidR="009520E9" w:rsidRPr="006C798A" w:rsidRDefault="009520E9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262C24" w:rsidRPr="006C798A" w14:paraId="69E662EF" w14:textId="77777777" w:rsidTr="00E313FB">
        <w:tc>
          <w:tcPr>
            <w:tcW w:w="3407" w:type="dxa"/>
            <w:vAlign w:val="center"/>
          </w:tcPr>
          <w:p w14:paraId="12A08521" w14:textId="0D3EF5D2" w:rsidR="00262C24" w:rsidRPr="00EC761B" w:rsidRDefault="00262C24" w:rsidP="004E559F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>
              <w:rPr>
                <w:b/>
                <w:sz w:val="16"/>
                <w:szCs w:val="16"/>
              </w:rPr>
              <w:t xml:space="preserve">45 - </w:t>
            </w:r>
            <w:r w:rsidR="00D362A7" w:rsidRPr="00D362A7">
              <w:rPr>
                <w:b/>
                <w:sz w:val="16"/>
                <w:szCs w:val="16"/>
              </w:rPr>
              <w:t>Restriction temporaire d’accès aux eaux superficielles</w:t>
            </w:r>
          </w:p>
        </w:tc>
        <w:tc>
          <w:tcPr>
            <w:tcW w:w="3402" w:type="dxa"/>
            <w:vAlign w:val="center"/>
          </w:tcPr>
          <w:p w14:paraId="331FF7E4" w14:textId="77777777" w:rsidR="00262C24" w:rsidRDefault="00DC7CA2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763490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2C2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62C24">
              <w:rPr>
                <w:sz w:val="16"/>
                <w:szCs w:val="16"/>
              </w:rPr>
              <w:tab/>
            </w:r>
            <w:r w:rsidR="00262C24" w:rsidRPr="00962DD1">
              <w:rPr>
                <w:sz w:val="16"/>
                <w:szCs w:val="16"/>
              </w:rPr>
              <w:t>D'accord</w:t>
            </w:r>
          </w:p>
          <w:p w14:paraId="24397D29" w14:textId="614E9B23" w:rsidR="00573DD2" w:rsidRPr="00962DD1" w:rsidRDefault="00DC7CA2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320694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6C75A271" w14:textId="77777777" w:rsidR="00262C24" w:rsidRDefault="00DC7CA2" w:rsidP="004E559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316390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2C2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62C24">
              <w:rPr>
                <w:sz w:val="16"/>
                <w:szCs w:val="16"/>
              </w:rPr>
              <w:tab/>
            </w:r>
            <w:r w:rsidR="00262C24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756416819"/>
            <w:placeholder>
              <w:docPart w:val="6C94D1E012C544139456582AA67D780A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77E5C73A" w14:textId="77777777" w:rsidR="00262C24" w:rsidRPr="006C798A" w:rsidRDefault="00262C24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983902367"/>
            <w:placeholder>
              <w:docPart w:val="2469C17A015B4FC6B313C03CA5C9D4F8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4518F7C7" w14:textId="77777777" w:rsidR="00262C24" w:rsidRPr="006C798A" w:rsidRDefault="00262C24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262C24" w:rsidRPr="006C798A" w14:paraId="773EB210" w14:textId="77777777" w:rsidTr="00E313FB">
        <w:tc>
          <w:tcPr>
            <w:tcW w:w="3407" w:type="dxa"/>
            <w:vAlign w:val="center"/>
          </w:tcPr>
          <w:p w14:paraId="466E5C44" w14:textId="76ECC524" w:rsidR="00262C24" w:rsidRPr="00EC761B" w:rsidRDefault="00262C24" w:rsidP="004E559F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>
              <w:rPr>
                <w:b/>
                <w:sz w:val="16"/>
                <w:szCs w:val="16"/>
              </w:rPr>
              <w:t xml:space="preserve">46 - </w:t>
            </w:r>
            <w:r w:rsidR="00D362A7" w:rsidRPr="00D362A7">
              <w:rPr>
                <w:b/>
                <w:sz w:val="16"/>
                <w:szCs w:val="16"/>
              </w:rPr>
              <w:t>Secteurs de baignade publics</w:t>
            </w:r>
          </w:p>
        </w:tc>
        <w:tc>
          <w:tcPr>
            <w:tcW w:w="3402" w:type="dxa"/>
            <w:vAlign w:val="center"/>
          </w:tcPr>
          <w:p w14:paraId="12D676B2" w14:textId="77777777" w:rsidR="00262C24" w:rsidRDefault="00DC7CA2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672944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2C2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62C24">
              <w:rPr>
                <w:sz w:val="16"/>
                <w:szCs w:val="16"/>
              </w:rPr>
              <w:tab/>
            </w:r>
            <w:r w:rsidR="00262C24" w:rsidRPr="00962DD1">
              <w:rPr>
                <w:sz w:val="16"/>
                <w:szCs w:val="16"/>
              </w:rPr>
              <w:t>D'accord</w:t>
            </w:r>
          </w:p>
          <w:p w14:paraId="63CF1688" w14:textId="1E16C389" w:rsidR="00573DD2" w:rsidRPr="00962DD1" w:rsidRDefault="00DC7CA2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933777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489443E9" w14:textId="77777777" w:rsidR="00262C24" w:rsidRDefault="00DC7CA2" w:rsidP="004E559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89860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2C2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62C24">
              <w:rPr>
                <w:sz w:val="16"/>
                <w:szCs w:val="16"/>
              </w:rPr>
              <w:tab/>
            </w:r>
            <w:r w:rsidR="00262C24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1531301019"/>
            <w:placeholder>
              <w:docPart w:val="8A811FC62C7647B8B1F5C3A8EAD8776E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7AFE12CA" w14:textId="77777777" w:rsidR="00262C24" w:rsidRPr="006C798A" w:rsidRDefault="00262C24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401127319"/>
            <w:placeholder>
              <w:docPart w:val="C98C3706DB2E48D5BB4A809C511B9D79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0023C4BA" w14:textId="77777777" w:rsidR="00262C24" w:rsidRPr="006C798A" w:rsidRDefault="00262C24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262C24" w:rsidRPr="006C798A" w14:paraId="25D99405" w14:textId="77777777" w:rsidTr="00E313FB">
        <w:tc>
          <w:tcPr>
            <w:tcW w:w="3407" w:type="dxa"/>
            <w:vAlign w:val="center"/>
          </w:tcPr>
          <w:p w14:paraId="3B420D3F" w14:textId="33F43A9D" w:rsidR="00262C24" w:rsidRPr="00EC761B" w:rsidRDefault="00262C24" w:rsidP="004E559F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>
              <w:rPr>
                <w:b/>
                <w:sz w:val="16"/>
                <w:szCs w:val="16"/>
              </w:rPr>
              <w:t xml:space="preserve">47 - </w:t>
            </w:r>
            <w:r w:rsidR="00D362A7" w:rsidRPr="00D362A7">
              <w:rPr>
                <w:b/>
                <w:sz w:val="16"/>
                <w:szCs w:val="16"/>
              </w:rPr>
              <w:t>Contrôle des secteurs de baignade publics</w:t>
            </w:r>
          </w:p>
        </w:tc>
        <w:tc>
          <w:tcPr>
            <w:tcW w:w="3402" w:type="dxa"/>
            <w:vAlign w:val="center"/>
          </w:tcPr>
          <w:p w14:paraId="7002EE4B" w14:textId="77777777" w:rsidR="00262C24" w:rsidRDefault="00DC7CA2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662080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2C2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62C24">
              <w:rPr>
                <w:sz w:val="16"/>
                <w:szCs w:val="16"/>
              </w:rPr>
              <w:tab/>
            </w:r>
            <w:r w:rsidR="00262C24" w:rsidRPr="00962DD1">
              <w:rPr>
                <w:sz w:val="16"/>
                <w:szCs w:val="16"/>
              </w:rPr>
              <w:t>D'accord</w:t>
            </w:r>
          </w:p>
          <w:p w14:paraId="06350549" w14:textId="09316B6D" w:rsidR="00573DD2" w:rsidRPr="00962DD1" w:rsidRDefault="00DC7CA2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806901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3B7CAD3B" w14:textId="77777777" w:rsidR="00262C24" w:rsidRDefault="00DC7CA2" w:rsidP="004E559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981454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2C2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62C24">
              <w:rPr>
                <w:sz w:val="16"/>
                <w:szCs w:val="16"/>
              </w:rPr>
              <w:tab/>
            </w:r>
            <w:r w:rsidR="00262C24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2016986242"/>
            <w:placeholder>
              <w:docPart w:val="9480981D6F7D4E3DADE4C906AF494983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390E7F2F" w14:textId="77777777" w:rsidR="00262C24" w:rsidRPr="006C798A" w:rsidRDefault="00262C24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662006394"/>
            <w:placeholder>
              <w:docPart w:val="186B854E06C04524BC9C692CA92B0610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7C32043D" w14:textId="77777777" w:rsidR="00262C24" w:rsidRPr="006C798A" w:rsidRDefault="00262C24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262C24" w:rsidRPr="006C798A" w14:paraId="53E23346" w14:textId="77777777" w:rsidTr="00E313FB">
        <w:tc>
          <w:tcPr>
            <w:tcW w:w="3407" w:type="dxa"/>
            <w:vAlign w:val="center"/>
          </w:tcPr>
          <w:p w14:paraId="27104109" w14:textId="63974B41" w:rsidR="00262C24" w:rsidRPr="00EC761B" w:rsidRDefault="00262C24" w:rsidP="004E559F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lastRenderedPageBreak/>
              <w:t xml:space="preserve">Art. </w:t>
            </w:r>
            <w:r>
              <w:rPr>
                <w:b/>
                <w:sz w:val="16"/>
                <w:szCs w:val="16"/>
              </w:rPr>
              <w:t xml:space="preserve">48 - </w:t>
            </w:r>
            <w:r w:rsidR="00D362A7" w:rsidRPr="00D362A7">
              <w:rPr>
                <w:b/>
                <w:sz w:val="16"/>
                <w:szCs w:val="16"/>
              </w:rPr>
              <w:t>Sécurité et aménagement des secteurs de baignade publics</w:t>
            </w:r>
          </w:p>
        </w:tc>
        <w:tc>
          <w:tcPr>
            <w:tcW w:w="3402" w:type="dxa"/>
            <w:vAlign w:val="center"/>
          </w:tcPr>
          <w:p w14:paraId="359BB91B" w14:textId="77777777" w:rsidR="00262C24" w:rsidRDefault="00DC7CA2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080178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2C2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62C24">
              <w:rPr>
                <w:sz w:val="16"/>
                <w:szCs w:val="16"/>
              </w:rPr>
              <w:tab/>
            </w:r>
            <w:r w:rsidR="00262C24" w:rsidRPr="00962DD1">
              <w:rPr>
                <w:sz w:val="16"/>
                <w:szCs w:val="16"/>
              </w:rPr>
              <w:t>D'accord</w:t>
            </w:r>
          </w:p>
          <w:p w14:paraId="133F913D" w14:textId="4D8A99DA" w:rsidR="00573DD2" w:rsidRPr="00962DD1" w:rsidRDefault="00DC7CA2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881127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32191B8C" w14:textId="77777777" w:rsidR="00262C24" w:rsidRDefault="00DC7CA2" w:rsidP="004E559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2018834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2C2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62C24">
              <w:rPr>
                <w:sz w:val="16"/>
                <w:szCs w:val="16"/>
              </w:rPr>
              <w:tab/>
            </w:r>
            <w:r w:rsidR="00262C24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2138021097"/>
            <w:placeholder>
              <w:docPart w:val="A6A6057DABB54C27BEB70AD2F94154F4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0842A26E" w14:textId="77777777" w:rsidR="00262C24" w:rsidRPr="006C798A" w:rsidRDefault="00262C24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191986634"/>
            <w:placeholder>
              <w:docPart w:val="73087925A8824B0086951662EBAF7470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7F5DFDE5" w14:textId="77777777" w:rsidR="00262C24" w:rsidRPr="006C798A" w:rsidRDefault="00262C24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262C24" w:rsidRPr="006C798A" w14:paraId="52227D6F" w14:textId="77777777" w:rsidTr="00E313FB">
        <w:tc>
          <w:tcPr>
            <w:tcW w:w="3407" w:type="dxa"/>
            <w:vAlign w:val="center"/>
          </w:tcPr>
          <w:p w14:paraId="27D5F2A7" w14:textId="7AD4E9C1" w:rsidR="00262C24" w:rsidRPr="00EC761B" w:rsidRDefault="00262C24" w:rsidP="004E559F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>
              <w:rPr>
                <w:b/>
                <w:sz w:val="16"/>
                <w:szCs w:val="16"/>
              </w:rPr>
              <w:t xml:space="preserve">49 - </w:t>
            </w:r>
            <w:r w:rsidR="00D362A7" w:rsidRPr="00D362A7">
              <w:rPr>
                <w:b/>
                <w:sz w:val="16"/>
                <w:szCs w:val="16"/>
              </w:rPr>
              <w:t>Modalités d’accès payant aux secteurs de baignade publics</w:t>
            </w:r>
          </w:p>
        </w:tc>
        <w:tc>
          <w:tcPr>
            <w:tcW w:w="3402" w:type="dxa"/>
            <w:vAlign w:val="center"/>
          </w:tcPr>
          <w:p w14:paraId="55CAAB90" w14:textId="77777777" w:rsidR="00262C24" w:rsidRDefault="00DC7CA2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71203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2C2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62C24">
              <w:rPr>
                <w:sz w:val="16"/>
                <w:szCs w:val="16"/>
              </w:rPr>
              <w:tab/>
            </w:r>
            <w:r w:rsidR="00262C24" w:rsidRPr="00962DD1">
              <w:rPr>
                <w:sz w:val="16"/>
                <w:szCs w:val="16"/>
              </w:rPr>
              <w:t>D'accord</w:t>
            </w:r>
          </w:p>
          <w:p w14:paraId="3E769F5F" w14:textId="7BEF3957" w:rsidR="00573DD2" w:rsidRPr="00962DD1" w:rsidRDefault="00DC7CA2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697847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5B24844F" w14:textId="77777777" w:rsidR="00262C24" w:rsidRDefault="00DC7CA2" w:rsidP="004E559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2142147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2C2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62C24">
              <w:rPr>
                <w:sz w:val="16"/>
                <w:szCs w:val="16"/>
              </w:rPr>
              <w:tab/>
            </w:r>
            <w:r w:rsidR="00262C24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916440999"/>
            <w:placeholder>
              <w:docPart w:val="91D71F64BFC246C283DD6EF4ECBE481D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22F4B21A" w14:textId="77777777" w:rsidR="00262C24" w:rsidRPr="006C798A" w:rsidRDefault="00262C24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513521482"/>
            <w:placeholder>
              <w:docPart w:val="33D5E1E9AE6B46B5B0DA7F04EE4A9725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20615C66" w14:textId="77777777" w:rsidR="00262C24" w:rsidRPr="006C798A" w:rsidRDefault="00262C24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262C24" w:rsidRPr="006C798A" w14:paraId="7868E85C" w14:textId="77777777" w:rsidTr="00E313FB">
        <w:tc>
          <w:tcPr>
            <w:tcW w:w="3407" w:type="dxa"/>
            <w:vAlign w:val="center"/>
          </w:tcPr>
          <w:p w14:paraId="1032F700" w14:textId="0EDF6942" w:rsidR="00262C24" w:rsidRPr="00EC761B" w:rsidRDefault="00262C24" w:rsidP="004E559F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>
              <w:rPr>
                <w:b/>
                <w:sz w:val="16"/>
                <w:szCs w:val="16"/>
              </w:rPr>
              <w:t xml:space="preserve">50 - </w:t>
            </w:r>
            <w:r w:rsidR="00D362A7" w:rsidRPr="00D362A7">
              <w:rPr>
                <w:b/>
                <w:sz w:val="16"/>
                <w:szCs w:val="16"/>
              </w:rPr>
              <w:t>Installations de peu d’importance ou utilisation de courte durée</w:t>
            </w:r>
          </w:p>
        </w:tc>
        <w:tc>
          <w:tcPr>
            <w:tcW w:w="3402" w:type="dxa"/>
            <w:vAlign w:val="center"/>
          </w:tcPr>
          <w:p w14:paraId="0E3A6F27" w14:textId="77777777" w:rsidR="00262C24" w:rsidRDefault="00DC7CA2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839263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2C2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62C24">
              <w:rPr>
                <w:sz w:val="16"/>
                <w:szCs w:val="16"/>
              </w:rPr>
              <w:tab/>
            </w:r>
            <w:r w:rsidR="00262C24" w:rsidRPr="00962DD1">
              <w:rPr>
                <w:sz w:val="16"/>
                <w:szCs w:val="16"/>
              </w:rPr>
              <w:t>D'accord</w:t>
            </w:r>
          </w:p>
          <w:p w14:paraId="0F0659B9" w14:textId="21C933F4" w:rsidR="00573DD2" w:rsidRPr="00962DD1" w:rsidRDefault="00DC7CA2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438172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72C6EED3" w14:textId="77777777" w:rsidR="00262C24" w:rsidRDefault="00DC7CA2" w:rsidP="004E559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1171708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2C2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62C24">
              <w:rPr>
                <w:sz w:val="16"/>
                <w:szCs w:val="16"/>
              </w:rPr>
              <w:tab/>
            </w:r>
            <w:r w:rsidR="00262C24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1951156880"/>
            <w:placeholder>
              <w:docPart w:val="3BC4E7C820FA4461A0F04F71F4094BA8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54C515AE" w14:textId="77777777" w:rsidR="00262C24" w:rsidRPr="006C798A" w:rsidRDefault="00262C24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595479328"/>
            <w:placeholder>
              <w:docPart w:val="4517614703404E7581FD8F1FEAB384B3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27DD85F6" w14:textId="77777777" w:rsidR="00262C24" w:rsidRPr="006C798A" w:rsidRDefault="00262C24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262C24" w:rsidRPr="006C798A" w14:paraId="7A7C1987" w14:textId="77777777" w:rsidTr="00E313FB">
        <w:tc>
          <w:tcPr>
            <w:tcW w:w="3407" w:type="dxa"/>
            <w:vAlign w:val="center"/>
          </w:tcPr>
          <w:p w14:paraId="6BA701E3" w14:textId="2333E5D2" w:rsidR="00262C24" w:rsidRPr="00EC761B" w:rsidRDefault="00262C24" w:rsidP="004E559F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>
              <w:rPr>
                <w:b/>
                <w:sz w:val="16"/>
                <w:szCs w:val="16"/>
              </w:rPr>
              <w:t xml:space="preserve">51 - </w:t>
            </w:r>
            <w:r w:rsidR="00D362A7" w:rsidRPr="00D362A7">
              <w:rPr>
                <w:b/>
                <w:sz w:val="16"/>
                <w:szCs w:val="16"/>
              </w:rPr>
              <w:t>Installations de prélèvement</w:t>
            </w:r>
          </w:p>
        </w:tc>
        <w:tc>
          <w:tcPr>
            <w:tcW w:w="3402" w:type="dxa"/>
            <w:vAlign w:val="center"/>
          </w:tcPr>
          <w:p w14:paraId="01005409" w14:textId="77777777" w:rsidR="00262C24" w:rsidRDefault="00DC7CA2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629583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2C2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62C24">
              <w:rPr>
                <w:sz w:val="16"/>
                <w:szCs w:val="16"/>
              </w:rPr>
              <w:tab/>
            </w:r>
            <w:r w:rsidR="00262C24" w:rsidRPr="00962DD1">
              <w:rPr>
                <w:sz w:val="16"/>
                <w:szCs w:val="16"/>
              </w:rPr>
              <w:t>D'accord</w:t>
            </w:r>
          </w:p>
          <w:p w14:paraId="7455D91A" w14:textId="758D068F" w:rsidR="00573DD2" w:rsidRPr="00962DD1" w:rsidRDefault="00DC7CA2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522156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04A48669" w14:textId="77777777" w:rsidR="00262C24" w:rsidRDefault="00DC7CA2" w:rsidP="004E559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658999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2C2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62C24">
              <w:rPr>
                <w:sz w:val="16"/>
                <w:szCs w:val="16"/>
              </w:rPr>
              <w:tab/>
            </w:r>
            <w:r w:rsidR="00262C24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150644317"/>
            <w:placeholder>
              <w:docPart w:val="078D2A65D65E418FB757718278ADFC69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36C512E8" w14:textId="77777777" w:rsidR="00262C24" w:rsidRPr="006C798A" w:rsidRDefault="00262C24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629852508"/>
            <w:placeholder>
              <w:docPart w:val="8F030DBEEE2843F8A3E9B450494FF67A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41732C6D" w14:textId="77777777" w:rsidR="00262C24" w:rsidRPr="006C798A" w:rsidRDefault="00262C24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FE27D6" w:rsidRPr="006C798A" w14:paraId="3063297A" w14:textId="77777777" w:rsidTr="00E313FB">
        <w:tc>
          <w:tcPr>
            <w:tcW w:w="3407" w:type="dxa"/>
            <w:vAlign w:val="center"/>
          </w:tcPr>
          <w:p w14:paraId="72F9E591" w14:textId="2C06B361" w:rsidR="00FE27D6" w:rsidRPr="00EC761B" w:rsidRDefault="00FE27D6" w:rsidP="004E559F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>
              <w:rPr>
                <w:b/>
                <w:sz w:val="16"/>
                <w:szCs w:val="16"/>
              </w:rPr>
              <w:t>52 -</w:t>
            </w:r>
            <w:r w:rsidR="00E313FB">
              <w:rPr>
                <w:b/>
                <w:sz w:val="16"/>
                <w:szCs w:val="16"/>
              </w:rPr>
              <w:t xml:space="preserve"> </w:t>
            </w:r>
            <w:r w:rsidR="00D362A7" w:rsidRPr="00D362A7">
              <w:rPr>
                <w:b/>
                <w:sz w:val="16"/>
                <w:szCs w:val="16"/>
              </w:rPr>
              <w:t>Relevé des prélèvements</w:t>
            </w:r>
          </w:p>
        </w:tc>
        <w:tc>
          <w:tcPr>
            <w:tcW w:w="3402" w:type="dxa"/>
            <w:vAlign w:val="center"/>
          </w:tcPr>
          <w:p w14:paraId="77E8D625" w14:textId="77777777" w:rsidR="00FE27D6" w:rsidRDefault="00DC7CA2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51200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27D6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E27D6">
              <w:rPr>
                <w:sz w:val="16"/>
                <w:szCs w:val="16"/>
              </w:rPr>
              <w:tab/>
            </w:r>
            <w:r w:rsidR="00FE27D6" w:rsidRPr="00962DD1">
              <w:rPr>
                <w:sz w:val="16"/>
                <w:szCs w:val="16"/>
              </w:rPr>
              <w:t>D'accord</w:t>
            </w:r>
          </w:p>
          <w:p w14:paraId="7B45EF1D" w14:textId="6B66483E" w:rsidR="00573DD2" w:rsidRPr="00962DD1" w:rsidRDefault="00DC7CA2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21411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3A6C4DFD" w14:textId="77777777" w:rsidR="00FE27D6" w:rsidRDefault="00DC7CA2" w:rsidP="004E559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62091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27D6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E27D6">
              <w:rPr>
                <w:sz w:val="16"/>
                <w:szCs w:val="16"/>
              </w:rPr>
              <w:tab/>
            </w:r>
            <w:r w:rsidR="00FE27D6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1880167017"/>
            <w:placeholder>
              <w:docPart w:val="83C7B7C0525B44C299FF38A6612DECCF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67F8C92F" w14:textId="77777777" w:rsidR="00FE27D6" w:rsidRPr="006C798A" w:rsidRDefault="00FE27D6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354555308"/>
            <w:placeholder>
              <w:docPart w:val="B9B63076BBAC484EA63549669283502C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4E4B0DF4" w14:textId="77777777" w:rsidR="00FE27D6" w:rsidRPr="006C798A" w:rsidRDefault="00FE27D6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E313FB" w:rsidRPr="006C798A" w14:paraId="26C42E6A" w14:textId="77777777" w:rsidTr="00E313FB">
        <w:tc>
          <w:tcPr>
            <w:tcW w:w="3407" w:type="dxa"/>
            <w:vAlign w:val="center"/>
          </w:tcPr>
          <w:p w14:paraId="04EC8A10" w14:textId="6BE6D301" w:rsidR="00E313FB" w:rsidRPr="00EC761B" w:rsidRDefault="00E313FB" w:rsidP="004E559F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lastRenderedPageBreak/>
              <w:t xml:space="preserve">Art. </w:t>
            </w:r>
            <w:r>
              <w:rPr>
                <w:b/>
                <w:sz w:val="16"/>
                <w:szCs w:val="16"/>
              </w:rPr>
              <w:t xml:space="preserve">53 - </w:t>
            </w:r>
            <w:r w:rsidR="00D362A7" w:rsidRPr="00D362A7">
              <w:rPr>
                <w:b/>
                <w:sz w:val="16"/>
                <w:szCs w:val="16"/>
              </w:rPr>
              <w:t>Sondages</w:t>
            </w:r>
          </w:p>
        </w:tc>
        <w:tc>
          <w:tcPr>
            <w:tcW w:w="3402" w:type="dxa"/>
            <w:vAlign w:val="center"/>
          </w:tcPr>
          <w:p w14:paraId="01794136" w14:textId="77777777" w:rsidR="00E313FB" w:rsidRDefault="00DC7CA2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844617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13FB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313FB">
              <w:rPr>
                <w:sz w:val="16"/>
                <w:szCs w:val="16"/>
              </w:rPr>
              <w:tab/>
            </w:r>
            <w:r w:rsidR="00E313FB" w:rsidRPr="00962DD1">
              <w:rPr>
                <w:sz w:val="16"/>
                <w:szCs w:val="16"/>
              </w:rPr>
              <w:t>D'accord</w:t>
            </w:r>
          </w:p>
          <w:p w14:paraId="7CB822D3" w14:textId="1C3CBF11" w:rsidR="00573DD2" w:rsidRPr="00962DD1" w:rsidRDefault="00DC7CA2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37745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23C76D57" w14:textId="77777777" w:rsidR="00E313FB" w:rsidRDefault="00DC7CA2" w:rsidP="004E559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1340932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13FB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313FB">
              <w:rPr>
                <w:sz w:val="16"/>
                <w:szCs w:val="16"/>
              </w:rPr>
              <w:tab/>
            </w:r>
            <w:r w:rsidR="00E313FB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1051456325"/>
            <w:placeholder>
              <w:docPart w:val="3165ADD3B37C47768D31ABDF009A18FC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34BA6957" w14:textId="77777777" w:rsidR="00E313FB" w:rsidRPr="006C798A" w:rsidRDefault="00E313FB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531640811"/>
            <w:placeholder>
              <w:docPart w:val="8CEBABC2304646F2B1A0F1C66E6DEA3F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6E67FF90" w14:textId="77777777" w:rsidR="00E313FB" w:rsidRPr="006C798A" w:rsidRDefault="00E313FB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E313FB" w:rsidRPr="006C798A" w14:paraId="2385A2D3" w14:textId="77777777" w:rsidTr="00E313FB">
        <w:tc>
          <w:tcPr>
            <w:tcW w:w="3407" w:type="dxa"/>
            <w:vAlign w:val="center"/>
          </w:tcPr>
          <w:p w14:paraId="4F355460" w14:textId="1B6A9FDD" w:rsidR="00E313FB" w:rsidRPr="00EC761B" w:rsidRDefault="00E313FB" w:rsidP="004E559F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>
              <w:rPr>
                <w:b/>
                <w:sz w:val="16"/>
                <w:szCs w:val="16"/>
              </w:rPr>
              <w:t xml:space="preserve">54 - </w:t>
            </w:r>
            <w:r w:rsidR="00D362A7" w:rsidRPr="00D362A7">
              <w:rPr>
                <w:b/>
                <w:sz w:val="16"/>
                <w:szCs w:val="16"/>
              </w:rPr>
              <w:t>Restriction temporaire</w:t>
            </w:r>
          </w:p>
        </w:tc>
        <w:tc>
          <w:tcPr>
            <w:tcW w:w="3402" w:type="dxa"/>
            <w:vAlign w:val="center"/>
          </w:tcPr>
          <w:p w14:paraId="4BF2C5BC" w14:textId="77777777" w:rsidR="00E313FB" w:rsidRDefault="00DC7CA2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702400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13FB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313FB">
              <w:rPr>
                <w:sz w:val="16"/>
                <w:szCs w:val="16"/>
              </w:rPr>
              <w:tab/>
            </w:r>
            <w:r w:rsidR="00E313FB" w:rsidRPr="00962DD1">
              <w:rPr>
                <w:sz w:val="16"/>
                <w:szCs w:val="16"/>
              </w:rPr>
              <w:t>D'accord</w:t>
            </w:r>
          </w:p>
          <w:p w14:paraId="7B3FF0A6" w14:textId="0393A9F6" w:rsidR="00573DD2" w:rsidRPr="00962DD1" w:rsidRDefault="00DC7CA2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204763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3B98957D" w14:textId="77777777" w:rsidR="00E313FB" w:rsidRDefault="00DC7CA2" w:rsidP="004E559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952832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13FB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313FB">
              <w:rPr>
                <w:sz w:val="16"/>
                <w:szCs w:val="16"/>
              </w:rPr>
              <w:tab/>
            </w:r>
            <w:r w:rsidR="00E313FB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92470471"/>
            <w:placeholder>
              <w:docPart w:val="17CFC0BA2D4446BD9C603CE184BB30BF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67ABAE3B" w14:textId="77777777" w:rsidR="00E313FB" w:rsidRPr="006C798A" w:rsidRDefault="00E313FB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327056670"/>
            <w:placeholder>
              <w:docPart w:val="17E5FF22AD3C4FB497860FD527F6D29D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4047F4C3" w14:textId="77777777" w:rsidR="00E313FB" w:rsidRPr="006C798A" w:rsidRDefault="00E313FB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E313FB" w:rsidRPr="006C798A" w14:paraId="5E80C032" w14:textId="77777777" w:rsidTr="00E313FB">
        <w:tc>
          <w:tcPr>
            <w:tcW w:w="3407" w:type="dxa"/>
            <w:vAlign w:val="center"/>
          </w:tcPr>
          <w:p w14:paraId="58C44527" w14:textId="7497AD92" w:rsidR="00E313FB" w:rsidRPr="00EC761B" w:rsidRDefault="00E313FB" w:rsidP="004E559F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>
              <w:rPr>
                <w:b/>
                <w:sz w:val="16"/>
                <w:szCs w:val="16"/>
              </w:rPr>
              <w:t xml:space="preserve">55 - </w:t>
            </w:r>
            <w:r w:rsidR="00D362A7" w:rsidRPr="00D362A7">
              <w:rPr>
                <w:b/>
                <w:sz w:val="16"/>
                <w:szCs w:val="16"/>
              </w:rPr>
              <w:t>Mise en fourrière</w:t>
            </w:r>
          </w:p>
        </w:tc>
        <w:tc>
          <w:tcPr>
            <w:tcW w:w="3402" w:type="dxa"/>
            <w:vAlign w:val="center"/>
          </w:tcPr>
          <w:p w14:paraId="7C9DD476" w14:textId="77777777" w:rsidR="00E313FB" w:rsidRDefault="00DC7CA2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2088580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13FB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313FB">
              <w:rPr>
                <w:sz w:val="16"/>
                <w:szCs w:val="16"/>
              </w:rPr>
              <w:tab/>
            </w:r>
            <w:r w:rsidR="00E313FB" w:rsidRPr="00962DD1">
              <w:rPr>
                <w:sz w:val="16"/>
                <w:szCs w:val="16"/>
              </w:rPr>
              <w:t>D'accord</w:t>
            </w:r>
          </w:p>
          <w:p w14:paraId="38BEF53B" w14:textId="76687393" w:rsidR="00573DD2" w:rsidRPr="00962DD1" w:rsidRDefault="00DC7CA2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247805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4DECB744" w14:textId="77777777" w:rsidR="00E313FB" w:rsidRDefault="00DC7CA2" w:rsidP="004E559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1135492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13FB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313FB">
              <w:rPr>
                <w:sz w:val="16"/>
                <w:szCs w:val="16"/>
              </w:rPr>
              <w:tab/>
            </w:r>
            <w:r w:rsidR="00E313FB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2072187321"/>
            <w:placeholder>
              <w:docPart w:val="70574CF485C04E7E84DE36AE5B6F2A15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0D3F840C" w14:textId="77777777" w:rsidR="00E313FB" w:rsidRPr="006C798A" w:rsidRDefault="00E313FB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741397309"/>
            <w:placeholder>
              <w:docPart w:val="91F500702BAE45D3A827E4A524872EC0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58B979C1" w14:textId="77777777" w:rsidR="00E313FB" w:rsidRPr="006C798A" w:rsidRDefault="00E313FB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E313FB" w:rsidRPr="006C798A" w14:paraId="1348E8AC" w14:textId="77777777" w:rsidTr="00E313FB">
        <w:tc>
          <w:tcPr>
            <w:tcW w:w="3407" w:type="dxa"/>
            <w:vAlign w:val="center"/>
          </w:tcPr>
          <w:p w14:paraId="0C5A2B43" w14:textId="664ADEEF" w:rsidR="00E313FB" w:rsidRPr="00EC761B" w:rsidRDefault="00E313FB" w:rsidP="004E559F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>
              <w:rPr>
                <w:b/>
                <w:sz w:val="16"/>
                <w:szCs w:val="16"/>
              </w:rPr>
              <w:t xml:space="preserve">56 - </w:t>
            </w:r>
            <w:r w:rsidR="00F30651" w:rsidRPr="00F30651">
              <w:rPr>
                <w:b/>
                <w:sz w:val="16"/>
                <w:szCs w:val="16"/>
              </w:rPr>
              <w:t>Programme et bilan d’approvisionnement en eaux brutes</w:t>
            </w:r>
          </w:p>
        </w:tc>
        <w:tc>
          <w:tcPr>
            <w:tcW w:w="3402" w:type="dxa"/>
            <w:vAlign w:val="center"/>
          </w:tcPr>
          <w:p w14:paraId="02F3A87C" w14:textId="77777777" w:rsidR="00573DD2" w:rsidRDefault="00DC7CA2" w:rsidP="00573DD2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759952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13FB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313FB">
              <w:rPr>
                <w:sz w:val="16"/>
                <w:szCs w:val="16"/>
              </w:rPr>
              <w:tab/>
            </w:r>
            <w:r w:rsidR="00E313FB" w:rsidRPr="00962DD1">
              <w:rPr>
                <w:sz w:val="16"/>
                <w:szCs w:val="16"/>
              </w:rPr>
              <w:t>D'accord</w:t>
            </w:r>
          </w:p>
          <w:p w14:paraId="7AAE7873" w14:textId="52409905" w:rsidR="00573DD2" w:rsidRDefault="00DC7CA2" w:rsidP="00573DD2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52143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2EB97090" w14:textId="001D668C" w:rsidR="00E313FB" w:rsidRDefault="00DC7CA2" w:rsidP="00573DD2">
            <w:pPr>
              <w:pStyle w:val="Texte"/>
              <w:tabs>
                <w:tab w:val="left" w:pos="554"/>
              </w:tabs>
              <w:spacing w:before="240"/>
            </w:pPr>
            <w:sdt>
              <w:sdtPr>
                <w:rPr>
                  <w:sz w:val="16"/>
                  <w:szCs w:val="16"/>
                </w:rPr>
                <w:id w:val="355863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13FB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313FB">
              <w:rPr>
                <w:sz w:val="16"/>
                <w:szCs w:val="16"/>
              </w:rPr>
              <w:tab/>
            </w:r>
            <w:r w:rsidR="00E313FB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1058626489"/>
            <w:placeholder>
              <w:docPart w:val="5774D18FF5CB4C02BFA56973210D1780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1B1FFFE2" w14:textId="77777777" w:rsidR="00E313FB" w:rsidRPr="006C798A" w:rsidRDefault="00E313FB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969271779"/>
            <w:placeholder>
              <w:docPart w:val="394833E0FCBF4606AF99B28B3D26DE30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35A84417" w14:textId="77777777" w:rsidR="00E313FB" w:rsidRPr="006C798A" w:rsidRDefault="00E313FB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E313FB" w:rsidRPr="006C798A" w14:paraId="5BEF4CE8" w14:textId="77777777" w:rsidTr="00E313FB">
        <w:tc>
          <w:tcPr>
            <w:tcW w:w="3407" w:type="dxa"/>
            <w:vAlign w:val="center"/>
          </w:tcPr>
          <w:p w14:paraId="6F12B871" w14:textId="1D202A4D" w:rsidR="00E313FB" w:rsidRPr="00EC761B" w:rsidRDefault="00E313FB" w:rsidP="004E559F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>
              <w:rPr>
                <w:b/>
                <w:sz w:val="16"/>
                <w:szCs w:val="16"/>
              </w:rPr>
              <w:t xml:space="preserve">57 - </w:t>
            </w:r>
            <w:r w:rsidR="00F30651" w:rsidRPr="00F30651">
              <w:rPr>
                <w:b/>
                <w:sz w:val="16"/>
                <w:szCs w:val="16"/>
              </w:rPr>
              <w:t>Financement des installations d’approvisionnement en eaux brutes</w:t>
            </w:r>
          </w:p>
        </w:tc>
        <w:tc>
          <w:tcPr>
            <w:tcW w:w="3402" w:type="dxa"/>
            <w:vAlign w:val="center"/>
          </w:tcPr>
          <w:p w14:paraId="3C3ABC77" w14:textId="77777777" w:rsidR="00E313FB" w:rsidRDefault="00DC7CA2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072692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13FB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313FB">
              <w:rPr>
                <w:sz w:val="16"/>
                <w:szCs w:val="16"/>
              </w:rPr>
              <w:tab/>
            </w:r>
            <w:r w:rsidR="00E313FB" w:rsidRPr="00962DD1">
              <w:rPr>
                <w:sz w:val="16"/>
                <w:szCs w:val="16"/>
              </w:rPr>
              <w:t>D'accord</w:t>
            </w:r>
          </w:p>
          <w:p w14:paraId="6F6023FA" w14:textId="35E84876" w:rsidR="00573DD2" w:rsidRPr="00962DD1" w:rsidRDefault="00DC7CA2" w:rsidP="004E559F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818766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DD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73DD2">
              <w:rPr>
                <w:sz w:val="16"/>
                <w:szCs w:val="16"/>
              </w:rPr>
              <w:t xml:space="preserve"> </w:t>
            </w:r>
            <w:r w:rsidR="00573DD2">
              <w:rPr>
                <w:sz w:val="16"/>
                <w:szCs w:val="16"/>
              </w:rPr>
              <w:tab/>
              <w:t>Partiellement d</w:t>
            </w:r>
            <w:r w:rsidR="00573DD2" w:rsidRPr="00962DD1">
              <w:rPr>
                <w:sz w:val="16"/>
                <w:szCs w:val="16"/>
              </w:rPr>
              <w:t>'accord</w:t>
            </w:r>
          </w:p>
          <w:p w14:paraId="345CECFC" w14:textId="77777777" w:rsidR="00E313FB" w:rsidRDefault="00DC7CA2" w:rsidP="004E559F">
            <w:pPr>
              <w:pStyle w:val="Texte"/>
              <w:tabs>
                <w:tab w:val="left" w:pos="554"/>
              </w:tabs>
            </w:pPr>
            <w:sdt>
              <w:sdtPr>
                <w:rPr>
                  <w:sz w:val="16"/>
                  <w:szCs w:val="16"/>
                </w:rPr>
                <w:id w:val="-113830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13FB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313FB">
              <w:rPr>
                <w:sz w:val="16"/>
                <w:szCs w:val="16"/>
              </w:rPr>
              <w:tab/>
            </w:r>
            <w:r w:rsidR="00E313FB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1123455832"/>
            <w:placeholder>
              <w:docPart w:val="9FFC7A4EB60F479D9ADE72518BFA5702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6BFC4B86" w14:textId="77777777" w:rsidR="00E313FB" w:rsidRPr="006C798A" w:rsidRDefault="00E313FB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721054607"/>
            <w:placeholder>
              <w:docPart w:val="4BDB7B9196EE4C899BCC1AF8E45FE950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48EA3490" w14:textId="77777777" w:rsidR="00E313FB" w:rsidRPr="006C798A" w:rsidRDefault="00E313FB" w:rsidP="004E559F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F30651" w:rsidRPr="006C798A" w14:paraId="3526059F" w14:textId="77777777" w:rsidTr="00E313FB">
        <w:tc>
          <w:tcPr>
            <w:tcW w:w="3407" w:type="dxa"/>
            <w:vAlign w:val="center"/>
          </w:tcPr>
          <w:p w14:paraId="72CBB91F" w14:textId="60E67916" w:rsidR="00F30651" w:rsidRPr="00EC761B" w:rsidRDefault="0021101C" w:rsidP="00F30651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lastRenderedPageBreak/>
              <w:t xml:space="preserve">Art. </w:t>
            </w:r>
            <w:r>
              <w:rPr>
                <w:b/>
                <w:sz w:val="16"/>
                <w:szCs w:val="16"/>
              </w:rPr>
              <w:t xml:space="preserve">58 - </w:t>
            </w:r>
            <w:r w:rsidRPr="0021101C">
              <w:rPr>
                <w:b/>
                <w:sz w:val="16"/>
                <w:szCs w:val="16"/>
              </w:rPr>
              <w:t>Qualité des eaux brutes</w:t>
            </w:r>
          </w:p>
        </w:tc>
        <w:tc>
          <w:tcPr>
            <w:tcW w:w="3402" w:type="dxa"/>
            <w:vAlign w:val="center"/>
          </w:tcPr>
          <w:p w14:paraId="1C39C5F3" w14:textId="77777777" w:rsidR="00F30651" w:rsidRDefault="00DC7CA2" w:rsidP="00F30651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2564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065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30651">
              <w:rPr>
                <w:sz w:val="16"/>
                <w:szCs w:val="16"/>
              </w:rPr>
              <w:tab/>
            </w:r>
            <w:r w:rsidR="00F30651" w:rsidRPr="00962DD1">
              <w:rPr>
                <w:sz w:val="16"/>
                <w:szCs w:val="16"/>
              </w:rPr>
              <w:t>D'accord</w:t>
            </w:r>
          </w:p>
          <w:p w14:paraId="6F6BC0E2" w14:textId="77777777" w:rsidR="00F30651" w:rsidRPr="00962DD1" w:rsidRDefault="00DC7CA2" w:rsidP="00F30651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86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065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30651">
              <w:rPr>
                <w:sz w:val="16"/>
                <w:szCs w:val="16"/>
              </w:rPr>
              <w:t xml:space="preserve"> </w:t>
            </w:r>
            <w:r w:rsidR="00F30651">
              <w:rPr>
                <w:sz w:val="16"/>
                <w:szCs w:val="16"/>
              </w:rPr>
              <w:tab/>
              <w:t>Partiellement d</w:t>
            </w:r>
            <w:r w:rsidR="00F30651" w:rsidRPr="00962DD1">
              <w:rPr>
                <w:sz w:val="16"/>
                <w:szCs w:val="16"/>
              </w:rPr>
              <w:t>'accord</w:t>
            </w:r>
          </w:p>
          <w:p w14:paraId="0C89C1F7" w14:textId="13D3947E" w:rsidR="00F30651" w:rsidRDefault="00DC7CA2" w:rsidP="00F30651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700120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065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30651">
              <w:rPr>
                <w:sz w:val="16"/>
                <w:szCs w:val="16"/>
              </w:rPr>
              <w:tab/>
            </w:r>
            <w:r w:rsidR="00F30651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2862112"/>
            <w:placeholder>
              <w:docPart w:val="FBDDA2EE51AE4C95BED2E28B281562FE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1BE2E332" w14:textId="635774E3" w:rsidR="00F30651" w:rsidRDefault="00F30651" w:rsidP="00F30651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690061853"/>
            <w:placeholder>
              <w:docPart w:val="30FC2DD12F24410DA34093590D9F62CC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6A32AD0F" w14:textId="768EA1CA" w:rsidR="00F30651" w:rsidRDefault="00F30651" w:rsidP="00F30651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F30651" w:rsidRPr="006C798A" w14:paraId="05C0F127" w14:textId="77777777" w:rsidTr="00E313FB">
        <w:tc>
          <w:tcPr>
            <w:tcW w:w="3407" w:type="dxa"/>
            <w:vAlign w:val="center"/>
          </w:tcPr>
          <w:p w14:paraId="3F1F62A2" w14:textId="5D4EF650" w:rsidR="00F30651" w:rsidRPr="00EC761B" w:rsidRDefault="0021101C" w:rsidP="00F30651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>
              <w:rPr>
                <w:b/>
                <w:sz w:val="16"/>
                <w:szCs w:val="16"/>
              </w:rPr>
              <w:t xml:space="preserve">59 - </w:t>
            </w:r>
            <w:r w:rsidRPr="0021101C">
              <w:rPr>
                <w:b/>
                <w:sz w:val="16"/>
                <w:szCs w:val="16"/>
              </w:rPr>
              <w:t>Rapport d’exploitation des installations d’approvisionnement en eaux brutes</w:t>
            </w:r>
          </w:p>
        </w:tc>
        <w:tc>
          <w:tcPr>
            <w:tcW w:w="3402" w:type="dxa"/>
            <w:vAlign w:val="center"/>
          </w:tcPr>
          <w:p w14:paraId="6E3FCA92" w14:textId="77777777" w:rsidR="00F30651" w:rsidRDefault="00DC7CA2" w:rsidP="00F30651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983353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065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30651">
              <w:rPr>
                <w:sz w:val="16"/>
                <w:szCs w:val="16"/>
              </w:rPr>
              <w:tab/>
            </w:r>
            <w:r w:rsidR="00F30651" w:rsidRPr="00962DD1">
              <w:rPr>
                <w:sz w:val="16"/>
                <w:szCs w:val="16"/>
              </w:rPr>
              <w:t>D'accord</w:t>
            </w:r>
          </w:p>
          <w:p w14:paraId="204B3AA0" w14:textId="77777777" w:rsidR="00F30651" w:rsidRPr="00962DD1" w:rsidRDefault="00DC7CA2" w:rsidP="00F30651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703636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065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30651">
              <w:rPr>
                <w:sz w:val="16"/>
                <w:szCs w:val="16"/>
              </w:rPr>
              <w:t xml:space="preserve"> </w:t>
            </w:r>
            <w:r w:rsidR="00F30651">
              <w:rPr>
                <w:sz w:val="16"/>
                <w:szCs w:val="16"/>
              </w:rPr>
              <w:tab/>
              <w:t>Partiellement d</w:t>
            </w:r>
            <w:r w:rsidR="00F30651" w:rsidRPr="00962DD1">
              <w:rPr>
                <w:sz w:val="16"/>
                <w:szCs w:val="16"/>
              </w:rPr>
              <w:t>'accord</w:t>
            </w:r>
          </w:p>
          <w:p w14:paraId="3217B7C5" w14:textId="0114E212" w:rsidR="00F30651" w:rsidRDefault="00DC7CA2" w:rsidP="00F30651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083875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065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30651">
              <w:rPr>
                <w:sz w:val="16"/>
                <w:szCs w:val="16"/>
              </w:rPr>
              <w:tab/>
            </w:r>
            <w:r w:rsidR="00F30651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463780956"/>
            <w:placeholder>
              <w:docPart w:val="88919707FD5F4CFBA4CD3EC6A341AA2E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52F1CF04" w14:textId="353E8BB5" w:rsidR="00F30651" w:rsidRDefault="00F30651" w:rsidP="00F30651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549217240"/>
            <w:placeholder>
              <w:docPart w:val="001758543CC9493C9AAE155A2ABD096C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219FAD1D" w14:textId="61C87327" w:rsidR="00F30651" w:rsidRDefault="00F30651" w:rsidP="00F30651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F30651" w:rsidRPr="006C798A" w14:paraId="7A97DB3E" w14:textId="77777777" w:rsidTr="00E313FB">
        <w:tc>
          <w:tcPr>
            <w:tcW w:w="3407" w:type="dxa"/>
            <w:vAlign w:val="center"/>
          </w:tcPr>
          <w:p w14:paraId="3FFF31ED" w14:textId="26DEEC0E" w:rsidR="00F30651" w:rsidRPr="00EC761B" w:rsidRDefault="0021101C" w:rsidP="00F30651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>
              <w:rPr>
                <w:b/>
                <w:sz w:val="16"/>
                <w:szCs w:val="16"/>
              </w:rPr>
              <w:t xml:space="preserve">60 - </w:t>
            </w:r>
            <w:r w:rsidRPr="0021101C">
              <w:rPr>
                <w:b/>
                <w:sz w:val="16"/>
                <w:szCs w:val="16"/>
              </w:rPr>
              <w:t>Cadastration des installations d’approvisionnement en eaux brutes</w:t>
            </w:r>
          </w:p>
        </w:tc>
        <w:tc>
          <w:tcPr>
            <w:tcW w:w="3402" w:type="dxa"/>
            <w:vAlign w:val="center"/>
          </w:tcPr>
          <w:p w14:paraId="6C66CD98" w14:textId="77777777" w:rsidR="00F30651" w:rsidRDefault="00DC7CA2" w:rsidP="00F30651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791366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065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30651">
              <w:rPr>
                <w:sz w:val="16"/>
                <w:szCs w:val="16"/>
              </w:rPr>
              <w:tab/>
            </w:r>
            <w:r w:rsidR="00F30651" w:rsidRPr="00962DD1">
              <w:rPr>
                <w:sz w:val="16"/>
                <w:szCs w:val="16"/>
              </w:rPr>
              <w:t>D'accord</w:t>
            </w:r>
          </w:p>
          <w:p w14:paraId="3EEA28AB" w14:textId="77777777" w:rsidR="00F30651" w:rsidRPr="00962DD1" w:rsidRDefault="00DC7CA2" w:rsidP="00F30651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270922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065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30651">
              <w:rPr>
                <w:sz w:val="16"/>
                <w:szCs w:val="16"/>
              </w:rPr>
              <w:t xml:space="preserve"> </w:t>
            </w:r>
            <w:r w:rsidR="00F30651">
              <w:rPr>
                <w:sz w:val="16"/>
                <w:szCs w:val="16"/>
              </w:rPr>
              <w:tab/>
              <w:t>Partiellement d</w:t>
            </w:r>
            <w:r w:rsidR="00F30651" w:rsidRPr="00962DD1">
              <w:rPr>
                <w:sz w:val="16"/>
                <w:szCs w:val="16"/>
              </w:rPr>
              <w:t>'accord</w:t>
            </w:r>
          </w:p>
          <w:p w14:paraId="3C2B3A13" w14:textId="38270A0E" w:rsidR="00F30651" w:rsidRDefault="00DC7CA2" w:rsidP="00F30651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483776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065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30651">
              <w:rPr>
                <w:sz w:val="16"/>
                <w:szCs w:val="16"/>
              </w:rPr>
              <w:tab/>
            </w:r>
            <w:r w:rsidR="00F30651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1663590407"/>
            <w:placeholder>
              <w:docPart w:val="FB914C6F2AAA4210956E49AA20292F37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615FB0BC" w14:textId="258F9096" w:rsidR="00F30651" w:rsidRDefault="00F30651" w:rsidP="00F30651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1902014443"/>
            <w:placeholder>
              <w:docPart w:val="1855CEE09EC94C859E5329F7C2526DCE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2F0C013A" w14:textId="6F4A75CE" w:rsidR="00F30651" w:rsidRDefault="00F30651" w:rsidP="00F30651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F30651" w:rsidRPr="006C798A" w14:paraId="43BA5176" w14:textId="77777777" w:rsidTr="00E313FB">
        <w:tc>
          <w:tcPr>
            <w:tcW w:w="3407" w:type="dxa"/>
            <w:vAlign w:val="center"/>
          </w:tcPr>
          <w:p w14:paraId="0FFEE3CA" w14:textId="63772DBC" w:rsidR="00F30651" w:rsidRPr="00EC761B" w:rsidRDefault="0021101C" w:rsidP="00F30651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>
              <w:rPr>
                <w:b/>
                <w:sz w:val="16"/>
                <w:szCs w:val="16"/>
              </w:rPr>
              <w:t xml:space="preserve">61 - </w:t>
            </w:r>
            <w:r w:rsidRPr="0021101C">
              <w:rPr>
                <w:b/>
                <w:sz w:val="16"/>
                <w:szCs w:val="16"/>
              </w:rPr>
              <w:t>Garantie de l’approvisionnement en cas de pénurie grave</w:t>
            </w:r>
          </w:p>
        </w:tc>
        <w:tc>
          <w:tcPr>
            <w:tcW w:w="3402" w:type="dxa"/>
            <w:vAlign w:val="center"/>
          </w:tcPr>
          <w:p w14:paraId="65942ACB" w14:textId="77777777" w:rsidR="00F30651" w:rsidRDefault="00DC7CA2" w:rsidP="00F30651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558888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065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30651">
              <w:rPr>
                <w:sz w:val="16"/>
                <w:szCs w:val="16"/>
              </w:rPr>
              <w:tab/>
            </w:r>
            <w:r w:rsidR="00F30651" w:rsidRPr="00962DD1">
              <w:rPr>
                <w:sz w:val="16"/>
                <w:szCs w:val="16"/>
              </w:rPr>
              <w:t>D'accord</w:t>
            </w:r>
          </w:p>
          <w:p w14:paraId="003A9D65" w14:textId="77777777" w:rsidR="00F30651" w:rsidRPr="00962DD1" w:rsidRDefault="00DC7CA2" w:rsidP="00F30651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037420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065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30651">
              <w:rPr>
                <w:sz w:val="16"/>
                <w:szCs w:val="16"/>
              </w:rPr>
              <w:t xml:space="preserve"> </w:t>
            </w:r>
            <w:r w:rsidR="00F30651">
              <w:rPr>
                <w:sz w:val="16"/>
                <w:szCs w:val="16"/>
              </w:rPr>
              <w:tab/>
              <w:t>Partiellement d</w:t>
            </w:r>
            <w:r w:rsidR="00F30651" w:rsidRPr="00962DD1">
              <w:rPr>
                <w:sz w:val="16"/>
                <w:szCs w:val="16"/>
              </w:rPr>
              <w:t>'accord</w:t>
            </w:r>
          </w:p>
          <w:p w14:paraId="40757242" w14:textId="63B4D187" w:rsidR="00F30651" w:rsidRDefault="00DC7CA2" w:rsidP="00F30651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763135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065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30651">
              <w:rPr>
                <w:sz w:val="16"/>
                <w:szCs w:val="16"/>
              </w:rPr>
              <w:tab/>
            </w:r>
            <w:r w:rsidR="00F30651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1989978607"/>
            <w:placeholder>
              <w:docPart w:val="5EC0B97B759943DFAFE0AA5FC874E59D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74AD1874" w14:textId="495C747D" w:rsidR="00F30651" w:rsidRDefault="00F30651" w:rsidP="00F30651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663086809"/>
            <w:placeholder>
              <w:docPart w:val="F6A77974F3A045E6A8E8995BC59F839A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2F90091C" w14:textId="1ABA4ABC" w:rsidR="00F30651" w:rsidRDefault="00F30651" w:rsidP="00F30651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F30651" w:rsidRPr="006C798A" w14:paraId="3574E70A" w14:textId="77777777" w:rsidTr="00E313FB">
        <w:tc>
          <w:tcPr>
            <w:tcW w:w="3407" w:type="dxa"/>
            <w:vAlign w:val="center"/>
          </w:tcPr>
          <w:p w14:paraId="0D6BFCA6" w14:textId="481C9220" w:rsidR="00F30651" w:rsidRPr="00EC761B" w:rsidRDefault="0021101C" w:rsidP="00F30651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>
              <w:rPr>
                <w:b/>
                <w:sz w:val="16"/>
                <w:szCs w:val="16"/>
              </w:rPr>
              <w:t xml:space="preserve">62 - </w:t>
            </w:r>
            <w:r w:rsidRPr="0021101C">
              <w:rPr>
                <w:b/>
                <w:sz w:val="16"/>
                <w:szCs w:val="16"/>
              </w:rPr>
              <w:t>Échanges intercantonaux et internationaux</w:t>
            </w:r>
          </w:p>
        </w:tc>
        <w:tc>
          <w:tcPr>
            <w:tcW w:w="3402" w:type="dxa"/>
            <w:vAlign w:val="center"/>
          </w:tcPr>
          <w:p w14:paraId="1411DCD5" w14:textId="77777777" w:rsidR="00F30651" w:rsidRDefault="00DC7CA2" w:rsidP="00F30651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229075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065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30651">
              <w:rPr>
                <w:sz w:val="16"/>
                <w:szCs w:val="16"/>
              </w:rPr>
              <w:tab/>
            </w:r>
            <w:r w:rsidR="00F30651" w:rsidRPr="00962DD1">
              <w:rPr>
                <w:sz w:val="16"/>
                <w:szCs w:val="16"/>
              </w:rPr>
              <w:t>D'accord</w:t>
            </w:r>
          </w:p>
          <w:p w14:paraId="0C519AE5" w14:textId="77777777" w:rsidR="00F30651" w:rsidRPr="00962DD1" w:rsidRDefault="00DC7CA2" w:rsidP="00F30651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299583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065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30651">
              <w:rPr>
                <w:sz w:val="16"/>
                <w:szCs w:val="16"/>
              </w:rPr>
              <w:t xml:space="preserve"> </w:t>
            </w:r>
            <w:r w:rsidR="00F30651">
              <w:rPr>
                <w:sz w:val="16"/>
                <w:szCs w:val="16"/>
              </w:rPr>
              <w:tab/>
              <w:t>Partiellement d</w:t>
            </w:r>
            <w:r w:rsidR="00F30651" w:rsidRPr="00962DD1">
              <w:rPr>
                <w:sz w:val="16"/>
                <w:szCs w:val="16"/>
              </w:rPr>
              <w:t>'accord</w:t>
            </w:r>
          </w:p>
          <w:p w14:paraId="02C83391" w14:textId="31AFE98E" w:rsidR="00F30651" w:rsidRDefault="00DC7CA2" w:rsidP="00F30651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74367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065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30651">
              <w:rPr>
                <w:sz w:val="16"/>
                <w:szCs w:val="16"/>
              </w:rPr>
              <w:tab/>
            </w:r>
            <w:r w:rsidR="00F30651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237018989"/>
            <w:placeholder>
              <w:docPart w:val="4AE039FBFC3B47F480141168E2B21DCD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556EEB2F" w14:textId="18B9160E" w:rsidR="00F30651" w:rsidRDefault="00F30651" w:rsidP="00F30651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652716691"/>
            <w:placeholder>
              <w:docPart w:val="17F110F167F64EA38BA0B5CDB81CFC53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1B415C0C" w14:textId="10F7DF9C" w:rsidR="00F30651" w:rsidRDefault="00F30651" w:rsidP="00F30651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F30651" w:rsidRPr="006C798A" w14:paraId="232BFFAC" w14:textId="77777777" w:rsidTr="00E313FB">
        <w:tc>
          <w:tcPr>
            <w:tcW w:w="3407" w:type="dxa"/>
            <w:vAlign w:val="center"/>
          </w:tcPr>
          <w:p w14:paraId="6A19321C" w14:textId="430FF681" w:rsidR="00F30651" w:rsidRPr="00EC761B" w:rsidRDefault="0021101C" w:rsidP="00F30651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lastRenderedPageBreak/>
              <w:t xml:space="preserve">Art. </w:t>
            </w:r>
            <w:r>
              <w:rPr>
                <w:b/>
                <w:sz w:val="16"/>
                <w:szCs w:val="16"/>
              </w:rPr>
              <w:t xml:space="preserve">63 - </w:t>
            </w:r>
            <w:r w:rsidRPr="0021101C">
              <w:rPr>
                <w:b/>
                <w:sz w:val="16"/>
                <w:szCs w:val="16"/>
              </w:rPr>
              <w:t>Rapport d’exploitation du réseau</w:t>
            </w:r>
          </w:p>
        </w:tc>
        <w:tc>
          <w:tcPr>
            <w:tcW w:w="3402" w:type="dxa"/>
            <w:vAlign w:val="center"/>
          </w:tcPr>
          <w:p w14:paraId="5FF2D516" w14:textId="77777777" w:rsidR="00F30651" w:rsidRDefault="00DC7CA2" w:rsidP="00F30651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20114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065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30651">
              <w:rPr>
                <w:sz w:val="16"/>
                <w:szCs w:val="16"/>
              </w:rPr>
              <w:tab/>
            </w:r>
            <w:r w:rsidR="00F30651" w:rsidRPr="00962DD1">
              <w:rPr>
                <w:sz w:val="16"/>
                <w:szCs w:val="16"/>
              </w:rPr>
              <w:t>D'accord</w:t>
            </w:r>
          </w:p>
          <w:p w14:paraId="01E59299" w14:textId="77777777" w:rsidR="00F30651" w:rsidRPr="00962DD1" w:rsidRDefault="00DC7CA2" w:rsidP="00F30651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2137437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065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30651">
              <w:rPr>
                <w:sz w:val="16"/>
                <w:szCs w:val="16"/>
              </w:rPr>
              <w:t xml:space="preserve"> </w:t>
            </w:r>
            <w:r w:rsidR="00F30651">
              <w:rPr>
                <w:sz w:val="16"/>
                <w:szCs w:val="16"/>
              </w:rPr>
              <w:tab/>
              <w:t>Partiellement d</w:t>
            </w:r>
            <w:r w:rsidR="00F30651" w:rsidRPr="00962DD1">
              <w:rPr>
                <w:sz w:val="16"/>
                <w:szCs w:val="16"/>
              </w:rPr>
              <w:t>'accord</w:t>
            </w:r>
          </w:p>
          <w:p w14:paraId="63A44119" w14:textId="5F35B6BF" w:rsidR="00F30651" w:rsidRDefault="00DC7CA2" w:rsidP="00F30651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2003076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065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30651">
              <w:rPr>
                <w:sz w:val="16"/>
                <w:szCs w:val="16"/>
              </w:rPr>
              <w:tab/>
            </w:r>
            <w:r w:rsidR="00F30651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2120901368"/>
            <w:placeholder>
              <w:docPart w:val="2236F6C1EA1645569BB1129B84ABBFCB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2F624F9F" w14:textId="51CA0E59" w:rsidR="00F30651" w:rsidRDefault="00F30651" w:rsidP="00F30651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210853852"/>
            <w:placeholder>
              <w:docPart w:val="4D7B6EE169E04B9E844FE622BE344F2A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6995640C" w14:textId="663100FE" w:rsidR="00F30651" w:rsidRDefault="00F30651" w:rsidP="00F30651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F30651" w:rsidRPr="006C798A" w14:paraId="1889A541" w14:textId="77777777" w:rsidTr="00E313FB">
        <w:tc>
          <w:tcPr>
            <w:tcW w:w="3407" w:type="dxa"/>
            <w:vAlign w:val="center"/>
          </w:tcPr>
          <w:p w14:paraId="0D69B950" w14:textId="508FF6EC" w:rsidR="00F30651" w:rsidRPr="00EC761B" w:rsidRDefault="0021101C" w:rsidP="00F30651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>
              <w:rPr>
                <w:b/>
                <w:sz w:val="16"/>
                <w:szCs w:val="16"/>
              </w:rPr>
              <w:t xml:space="preserve">64 - </w:t>
            </w:r>
            <w:r w:rsidRPr="0021101C">
              <w:rPr>
                <w:b/>
                <w:sz w:val="16"/>
                <w:szCs w:val="16"/>
              </w:rPr>
              <w:t>Cadastration</w:t>
            </w:r>
          </w:p>
        </w:tc>
        <w:tc>
          <w:tcPr>
            <w:tcW w:w="3402" w:type="dxa"/>
            <w:vAlign w:val="center"/>
          </w:tcPr>
          <w:p w14:paraId="0552A2B6" w14:textId="77777777" w:rsidR="00F30651" w:rsidRDefault="00DC7CA2" w:rsidP="00F30651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712614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065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30651">
              <w:rPr>
                <w:sz w:val="16"/>
                <w:szCs w:val="16"/>
              </w:rPr>
              <w:tab/>
            </w:r>
            <w:r w:rsidR="00F30651" w:rsidRPr="00962DD1">
              <w:rPr>
                <w:sz w:val="16"/>
                <w:szCs w:val="16"/>
              </w:rPr>
              <w:t>D'accord</w:t>
            </w:r>
          </w:p>
          <w:p w14:paraId="4E38CF2C" w14:textId="77777777" w:rsidR="00F30651" w:rsidRPr="00962DD1" w:rsidRDefault="00DC7CA2" w:rsidP="00F30651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695577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065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30651">
              <w:rPr>
                <w:sz w:val="16"/>
                <w:szCs w:val="16"/>
              </w:rPr>
              <w:t xml:space="preserve"> </w:t>
            </w:r>
            <w:r w:rsidR="00F30651">
              <w:rPr>
                <w:sz w:val="16"/>
                <w:szCs w:val="16"/>
              </w:rPr>
              <w:tab/>
              <w:t>Partiellement d</w:t>
            </w:r>
            <w:r w:rsidR="00F30651" w:rsidRPr="00962DD1">
              <w:rPr>
                <w:sz w:val="16"/>
                <w:szCs w:val="16"/>
              </w:rPr>
              <w:t>'accord</w:t>
            </w:r>
          </w:p>
          <w:p w14:paraId="2BF6DEDF" w14:textId="7470A785" w:rsidR="00F30651" w:rsidRDefault="00DC7CA2" w:rsidP="00F30651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029680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065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30651">
              <w:rPr>
                <w:sz w:val="16"/>
                <w:szCs w:val="16"/>
              </w:rPr>
              <w:tab/>
            </w:r>
            <w:r w:rsidR="00F30651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1204945773"/>
            <w:placeholder>
              <w:docPart w:val="71169CA14B26404689BDFACD3DF0222B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38D0DC51" w14:textId="796B0D4D" w:rsidR="00F30651" w:rsidRDefault="00F30651" w:rsidP="00F30651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693056576"/>
            <w:placeholder>
              <w:docPart w:val="46277BD951A24EF1AFD10AF99FC39CD5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3FA0D7F5" w14:textId="3AC2D819" w:rsidR="00F30651" w:rsidRDefault="00F30651" w:rsidP="00F30651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F30651" w:rsidRPr="006C798A" w14:paraId="205EF587" w14:textId="77777777" w:rsidTr="00E313FB">
        <w:tc>
          <w:tcPr>
            <w:tcW w:w="3407" w:type="dxa"/>
            <w:vAlign w:val="center"/>
          </w:tcPr>
          <w:p w14:paraId="6D7C8210" w14:textId="1F319C8B" w:rsidR="00F30651" w:rsidRPr="00EC761B" w:rsidRDefault="0021101C" w:rsidP="00F30651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>
              <w:rPr>
                <w:b/>
                <w:sz w:val="16"/>
                <w:szCs w:val="16"/>
              </w:rPr>
              <w:t xml:space="preserve">65 - </w:t>
            </w:r>
            <w:r w:rsidRPr="0021101C">
              <w:rPr>
                <w:b/>
                <w:sz w:val="16"/>
                <w:szCs w:val="16"/>
              </w:rPr>
              <w:t>Réseau privé de distribution</w:t>
            </w:r>
          </w:p>
        </w:tc>
        <w:tc>
          <w:tcPr>
            <w:tcW w:w="3402" w:type="dxa"/>
            <w:vAlign w:val="center"/>
          </w:tcPr>
          <w:p w14:paraId="106B5271" w14:textId="77777777" w:rsidR="00F30651" w:rsidRDefault="00DC7CA2" w:rsidP="00F30651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834795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065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30651">
              <w:rPr>
                <w:sz w:val="16"/>
                <w:szCs w:val="16"/>
              </w:rPr>
              <w:tab/>
            </w:r>
            <w:r w:rsidR="00F30651" w:rsidRPr="00962DD1">
              <w:rPr>
                <w:sz w:val="16"/>
                <w:szCs w:val="16"/>
              </w:rPr>
              <w:t>D'accord</w:t>
            </w:r>
          </w:p>
          <w:p w14:paraId="00467226" w14:textId="77777777" w:rsidR="00F30651" w:rsidRPr="00962DD1" w:rsidRDefault="00DC7CA2" w:rsidP="00F30651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925534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065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30651">
              <w:rPr>
                <w:sz w:val="16"/>
                <w:szCs w:val="16"/>
              </w:rPr>
              <w:t xml:space="preserve"> </w:t>
            </w:r>
            <w:r w:rsidR="00F30651">
              <w:rPr>
                <w:sz w:val="16"/>
                <w:szCs w:val="16"/>
              </w:rPr>
              <w:tab/>
              <w:t>Partiellement d</w:t>
            </w:r>
            <w:r w:rsidR="00F30651" w:rsidRPr="00962DD1">
              <w:rPr>
                <w:sz w:val="16"/>
                <w:szCs w:val="16"/>
              </w:rPr>
              <w:t>'accord</w:t>
            </w:r>
          </w:p>
          <w:p w14:paraId="5C969C58" w14:textId="2995DF04" w:rsidR="00F30651" w:rsidRDefault="00DC7CA2" w:rsidP="00F30651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325746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065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30651">
              <w:rPr>
                <w:sz w:val="16"/>
                <w:szCs w:val="16"/>
              </w:rPr>
              <w:tab/>
            </w:r>
            <w:r w:rsidR="00F30651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384720063"/>
            <w:placeholder>
              <w:docPart w:val="BE23513281C24A0998AFC51FD3509E98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18F8B19D" w14:textId="223631B3" w:rsidR="00F30651" w:rsidRDefault="00F30651" w:rsidP="00F30651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345553400"/>
            <w:placeholder>
              <w:docPart w:val="B5F9F2050D804E3083DF67CF234B882F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17C29F1E" w14:textId="45D43273" w:rsidR="00F30651" w:rsidRDefault="00F30651" w:rsidP="00F30651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F30651" w:rsidRPr="006C798A" w14:paraId="473C9862" w14:textId="77777777" w:rsidTr="00E313FB">
        <w:tc>
          <w:tcPr>
            <w:tcW w:w="3407" w:type="dxa"/>
            <w:vAlign w:val="center"/>
          </w:tcPr>
          <w:p w14:paraId="364D078E" w14:textId="283B1236" w:rsidR="00F30651" w:rsidRPr="00EC761B" w:rsidRDefault="0021101C" w:rsidP="00F30651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>
              <w:rPr>
                <w:b/>
                <w:sz w:val="16"/>
                <w:szCs w:val="16"/>
              </w:rPr>
              <w:t xml:space="preserve">66 - </w:t>
            </w:r>
            <w:r w:rsidRPr="0021101C">
              <w:rPr>
                <w:b/>
                <w:sz w:val="16"/>
                <w:szCs w:val="16"/>
              </w:rPr>
              <w:t>Conformité des installations</w:t>
            </w:r>
          </w:p>
        </w:tc>
        <w:tc>
          <w:tcPr>
            <w:tcW w:w="3402" w:type="dxa"/>
            <w:vAlign w:val="center"/>
          </w:tcPr>
          <w:p w14:paraId="1F61A143" w14:textId="77777777" w:rsidR="00F30651" w:rsidRDefault="00DC7CA2" w:rsidP="00F30651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549292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065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30651">
              <w:rPr>
                <w:sz w:val="16"/>
                <w:szCs w:val="16"/>
              </w:rPr>
              <w:tab/>
            </w:r>
            <w:r w:rsidR="00F30651" w:rsidRPr="00962DD1">
              <w:rPr>
                <w:sz w:val="16"/>
                <w:szCs w:val="16"/>
              </w:rPr>
              <w:t>D'accord</w:t>
            </w:r>
          </w:p>
          <w:p w14:paraId="7F743C63" w14:textId="77777777" w:rsidR="00F30651" w:rsidRPr="00962DD1" w:rsidRDefault="00DC7CA2" w:rsidP="00F30651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115523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065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30651">
              <w:rPr>
                <w:sz w:val="16"/>
                <w:szCs w:val="16"/>
              </w:rPr>
              <w:t xml:space="preserve"> </w:t>
            </w:r>
            <w:r w:rsidR="00F30651">
              <w:rPr>
                <w:sz w:val="16"/>
                <w:szCs w:val="16"/>
              </w:rPr>
              <w:tab/>
              <w:t>Partiellement d</w:t>
            </w:r>
            <w:r w:rsidR="00F30651" w:rsidRPr="00962DD1">
              <w:rPr>
                <w:sz w:val="16"/>
                <w:szCs w:val="16"/>
              </w:rPr>
              <w:t>'accord</w:t>
            </w:r>
          </w:p>
          <w:p w14:paraId="4427A30F" w14:textId="293D92E2" w:rsidR="00F30651" w:rsidRDefault="00DC7CA2" w:rsidP="00F30651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380233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065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30651">
              <w:rPr>
                <w:sz w:val="16"/>
                <w:szCs w:val="16"/>
              </w:rPr>
              <w:tab/>
            </w:r>
            <w:r w:rsidR="00F30651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1162284953"/>
            <w:placeholder>
              <w:docPart w:val="9DA375CDF5A54FB1AE73628827720F97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3FA75370" w14:textId="58F12668" w:rsidR="00F30651" w:rsidRDefault="00F30651" w:rsidP="00F30651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802147513"/>
            <w:placeholder>
              <w:docPart w:val="B0A0FBA204A742E897513A2532DA4B52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1138B320" w14:textId="3F679DE5" w:rsidR="00F30651" w:rsidRDefault="00F30651" w:rsidP="00F30651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F30651" w:rsidRPr="006C798A" w14:paraId="41907200" w14:textId="77777777" w:rsidTr="00E313FB">
        <w:tc>
          <w:tcPr>
            <w:tcW w:w="3407" w:type="dxa"/>
            <w:vAlign w:val="center"/>
          </w:tcPr>
          <w:p w14:paraId="06AE954A" w14:textId="66D73287" w:rsidR="00F30651" w:rsidRPr="00EC761B" w:rsidRDefault="0021101C" w:rsidP="00F30651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>
              <w:rPr>
                <w:b/>
                <w:sz w:val="16"/>
                <w:szCs w:val="16"/>
              </w:rPr>
              <w:t xml:space="preserve">67 - </w:t>
            </w:r>
            <w:r w:rsidRPr="0021101C">
              <w:rPr>
                <w:b/>
                <w:sz w:val="16"/>
                <w:szCs w:val="16"/>
              </w:rPr>
              <w:t>Installatrices agréées et installateurs agréés</w:t>
            </w:r>
          </w:p>
        </w:tc>
        <w:tc>
          <w:tcPr>
            <w:tcW w:w="3402" w:type="dxa"/>
            <w:vAlign w:val="center"/>
          </w:tcPr>
          <w:p w14:paraId="2C0398C1" w14:textId="77777777" w:rsidR="00F30651" w:rsidRDefault="00DC7CA2" w:rsidP="00F30651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309945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065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30651">
              <w:rPr>
                <w:sz w:val="16"/>
                <w:szCs w:val="16"/>
              </w:rPr>
              <w:tab/>
            </w:r>
            <w:r w:rsidR="00F30651" w:rsidRPr="00962DD1">
              <w:rPr>
                <w:sz w:val="16"/>
                <w:szCs w:val="16"/>
              </w:rPr>
              <w:t>D'accord</w:t>
            </w:r>
          </w:p>
          <w:p w14:paraId="2107E30E" w14:textId="77777777" w:rsidR="00F30651" w:rsidRPr="00962DD1" w:rsidRDefault="00DC7CA2" w:rsidP="00F30651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080372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065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30651">
              <w:rPr>
                <w:sz w:val="16"/>
                <w:szCs w:val="16"/>
              </w:rPr>
              <w:t xml:space="preserve"> </w:t>
            </w:r>
            <w:r w:rsidR="00F30651">
              <w:rPr>
                <w:sz w:val="16"/>
                <w:szCs w:val="16"/>
              </w:rPr>
              <w:tab/>
              <w:t>Partiellement d</w:t>
            </w:r>
            <w:r w:rsidR="00F30651" w:rsidRPr="00962DD1">
              <w:rPr>
                <w:sz w:val="16"/>
                <w:szCs w:val="16"/>
              </w:rPr>
              <w:t>'accord</w:t>
            </w:r>
          </w:p>
          <w:p w14:paraId="72A1F64C" w14:textId="469E59BE" w:rsidR="00F30651" w:rsidRDefault="00DC7CA2" w:rsidP="00F30651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888869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065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30651">
              <w:rPr>
                <w:sz w:val="16"/>
                <w:szCs w:val="16"/>
              </w:rPr>
              <w:tab/>
            </w:r>
            <w:r w:rsidR="00F30651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181861630"/>
            <w:placeholder>
              <w:docPart w:val="A032DB1CFB5642FEA7819D87C05ECEEA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4A72A736" w14:textId="03460658" w:rsidR="00F30651" w:rsidRDefault="00F30651" w:rsidP="00F30651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763061737"/>
            <w:placeholder>
              <w:docPart w:val="0477CF4D85AF43709862B2EB05B165BE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2B85A826" w14:textId="32E5B4E4" w:rsidR="00F30651" w:rsidRDefault="00F30651" w:rsidP="00F30651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F30651" w:rsidRPr="006C798A" w14:paraId="43121217" w14:textId="77777777" w:rsidTr="00E313FB">
        <w:tc>
          <w:tcPr>
            <w:tcW w:w="3407" w:type="dxa"/>
            <w:vAlign w:val="center"/>
          </w:tcPr>
          <w:p w14:paraId="6B07406D" w14:textId="38515A4F" w:rsidR="00F30651" w:rsidRPr="00EC761B" w:rsidRDefault="0021101C" w:rsidP="00F30651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lastRenderedPageBreak/>
              <w:t xml:space="preserve">Art. </w:t>
            </w:r>
            <w:r>
              <w:rPr>
                <w:b/>
                <w:sz w:val="16"/>
                <w:szCs w:val="16"/>
              </w:rPr>
              <w:t xml:space="preserve">68 - </w:t>
            </w:r>
            <w:r w:rsidR="00857620" w:rsidRPr="00857620">
              <w:rPr>
                <w:b/>
                <w:sz w:val="16"/>
                <w:szCs w:val="16"/>
              </w:rPr>
              <w:t>Zones urbanisées</w:t>
            </w:r>
          </w:p>
        </w:tc>
        <w:tc>
          <w:tcPr>
            <w:tcW w:w="3402" w:type="dxa"/>
            <w:vAlign w:val="center"/>
          </w:tcPr>
          <w:p w14:paraId="7671D003" w14:textId="77777777" w:rsidR="00F30651" w:rsidRDefault="00DC7CA2" w:rsidP="00F30651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224445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065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30651">
              <w:rPr>
                <w:sz w:val="16"/>
                <w:szCs w:val="16"/>
              </w:rPr>
              <w:tab/>
            </w:r>
            <w:r w:rsidR="00F30651" w:rsidRPr="00962DD1">
              <w:rPr>
                <w:sz w:val="16"/>
                <w:szCs w:val="16"/>
              </w:rPr>
              <w:t>D'accord</w:t>
            </w:r>
          </w:p>
          <w:p w14:paraId="0745F5F5" w14:textId="77777777" w:rsidR="00F30651" w:rsidRPr="00962DD1" w:rsidRDefault="00DC7CA2" w:rsidP="00F30651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661737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065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30651">
              <w:rPr>
                <w:sz w:val="16"/>
                <w:szCs w:val="16"/>
              </w:rPr>
              <w:t xml:space="preserve"> </w:t>
            </w:r>
            <w:r w:rsidR="00F30651">
              <w:rPr>
                <w:sz w:val="16"/>
                <w:szCs w:val="16"/>
              </w:rPr>
              <w:tab/>
              <w:t>Partiellement d</w:t>
            </w:r>
            <w:r w:rsidR="00F30651" w:rsidRPr="00962DD1">
              <w:rPr>
                <w:sz w:val="16"/>
                <w:szCs w:val="16"/>
              </w:rPr>
              <w:t>'accord</w:t>
            </w:r>
          </w:p>
          <w:p w14:paraId="103F86D1" w14:textId="21F97D04" w:rsidR="00F30651" w:rsidRDefault="00DC7CA2" w:rsidP="00F30651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786895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065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30651">
              <w:rPr>
                <w:sz w:val="16"/>
                <w:szCs w:val="16"/>
              </w:rPr>
              <w:tab/>
            </w:r>
            <w:r w:rsidR="00F30651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365337115"/>
            <w:placeholder>
              <w:docPart w:val="B110CD98F8614718B09D96E2D7D75D8D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7023C515" w14:textId="3009446E" w:rsidR="00F30651" w:rsidRDefault="00F30651" w:rsidP="00F30651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1355698040"/>
            <w:placeholder>
              <w:docPart w:val="BEBA7BD23AB944ECB79F8BCC37F91340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274CA992" w14:textId="796A19F9" w:rsidR="00F30651" w:rsidRDefault="00F30651" w:rsidP="00F30651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F30651" w:rsidRPr="006C798A" w14:paraId="4E84EFF7" w14:textId="77777777" w:rsidTr="00E313FB">
        <w:tc>
          <w:tcPr>
            <w:tcW w:w="3407" w:type="dxa"/>
            <w:vAlign w:val="center"/>
          </w:tcPr>
          <w:p w14:paraId="341B5850" w14:textId="13806DD9" w:rsidR="00F30651" w:rsidRPr="00EC761B" w:rsidRDefault="0021101C" w:rsidP="00F30651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 w:rsidR="00857620">
              <w:rPr>
                <w:b/>
                <w:sz w:val="16"/>
                <w:szCs w:val="16"/>
              </w:rPr>
              <w:t>69</w:t>
            </w:r>
            <w:r>
              <w:rPr>
                <w:b/>
                <w:sz w:val="16"/>
                <w:szCs w:val="16"/>
              </w:rPr>
              <w:t xml:space="preserve"> - </w:t>
            </w:r>
            <w:r w:rsidR="00857620" w:rsidRPr="00857620">
              <w:rPr>
                <w:b/>
                <w:sz w:val="16"/>
                <w:szCs w:val="16"/>
              </w:rPr>
              <w:t>Plans généraux d’évacuation des eaux</w:t>
            </w:r>
          </w:p>
        </w:tc>
        <w:tc>
          <w:tcPr>
            <w:tcW w:w="3402" w:type="dxa"/>
            <w:vAlign w:val="center"/>
          </w:tcPr>
          <w:p w14:paraId="1DD4BD8F" w14:textId="77777777" w:rsidR="00F30651" w:rsidRDefault="00DC7CA2" w:rsidP="00F30651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357151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065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30651">
              <w:rPr>
                <w:sz w:val="16"/>
                <w:szCs w:val="16"/>
              </w:rPr>
              <w:tab/>
            </w:r>
            <w:r w:rsidR="00F30651" w:rsidRPr="00962DD1">
              <w:rPr>
                <w:sz w:val="16"/>
                <w:szCs w:val="16"/>
              </w:rPr>
              <w:t>D'accord</w:t>
            </w:r>
          </w:p>
          <w:p w14:paraId="0578CACE" w14:textId="77777777" w:rsidR="00F30651" w:rsidRPr="00962DD1" w:rsidRDefault="00DC7CA2" w:rsidP="00F30651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355644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065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30651">
              <w:rPr>
                <w:sz w:val="16"/>
                <w:szCs w:val="16"/>
              </w:rPr>
              <w:t xml:space="preserve"> </w:t>
            </w:r>
            <w:r w:rsidR="00F30651">
              <w:rPr>
                <w:sz w:val="16"/>
                <w:szCs w:val="16"/>
              </w:rPr>
              <w:tab/>
              <w:t>Partiellement d</w:t>
            </w:r>
            <w:r w:rsidR="00F30651" w:rsidRPr="00962DD1">
              <w:rPr>
                <w:sz w:val="16"/>
                <w:szCs w:val="16"/>
              </w:rPr>
              <w:t>'accord</w:t>
            </w:r>
          </w:p>
          <w:p w14:paraId="1817BF2C" w14:textId="0608E8A0" w:rsidR="00F30651" w:rsidRDefault="00DC7CA2" w:rsidP="00F30651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303885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065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30651">
              <w:rPr>
                <w:sz w:val="16"/>
                <w:szCs w:val="16"/>
              </w:rPr>
              <w:tab/>
            </w:r>
            <w:r w:rsidR="00F30651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2143159015"/>
            <w:placeholder>
              <w:docPart w:val="E7678395AA22404E98842CFCEEE48B71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620DB7C0" w14:textId="4B8168AD" w:rsidR="00F30651" w:rsidRDefault="00F30651" w:rsidP="00F30651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522246337"/>
            <w:placeholder>
              <w:docPart w:val="0E52EF2086C14F71ADBDFAB554F63267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434F2681" w14:textId="6F186180" w:rsidR="00F30651" w:rsidRDefault="00F30651" w:rsidP="00F30651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F30651" w:rsidRPr="006C798A" w14:paraId="091DB1BB" w14:textId="77777777" w:rsidTr="00E313FB">
        <w:tc>
          <w:tcPr>
            <w:tcW w:w="3407" w:type="dxa"/>
            <w:vAlign w:val="center"/>
          </w:tcPr>
          <w:p w14:paraId="285DA14F" w14:textId="649DB489" w:rsidR="00F30651" w:rsidRPr="00EC761B" w:rsidRDefault="0021101C" w:rsidP="00F30651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 w:rsidR="00857620">
              <w:rPr>
                <w:b/>
                <w:sz w:val="16"/>
                <w:szCs w:val="16"/>
              </w:rPr>
              <w:t>70</w:t>
            </w:r>
            <w:r>
              <w:rPr>
                <w:b/>
                <w:sz w:val="16"/>
                <w:szCs w:val="16"/>
              </w:rPr>
              <w:t xml:space="preserve"> - </w:t>
            </w:r>
            <w:r w:rsidR="00857620" w:rsidRPr="00857620">
              <w:rPr>
                <w:b/>
                <w:sz w:val="16"/>
                <w:szCs w:val="16"/>
              </w:rPr>
              <w:t>Plans détaillés de gestion et d’évacuation des eaux</w:t>
            </w:r>
          </w:p>
        </w:tc>
        <w:tc>
          <w:tcPr>
            <w:tcW w:w="3402" w:type="dxa"/>
            <w:vAlign w:val="center"/>
          </w:tcPr>
          <w:p w14:paraId="23DAEC20" w14:textId="77777777" w:rsidR="00F30651" w:rsidRDefault="00DC7CA2" w:rsidP="00F30651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838967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065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30651">
              <w:rPr>
                <w:sz w:val="16"/>
                <w:szCs w:val="16"/>
              </w:rPr>
              <w:tab/>
            </w:r>
            <w:r w:rsidR="00F30651" w:rsidRPr="00962DD1">
              <w:rPr>
                <w:sz w:val="16"/>
                <w:szCs w:val="16"/>
              </w:rPr>
              <w:t>D'accord</w:t>
            </w:r>
          </w:p>
          <w:p w14:paraId="20A14DC3" w14:textId="77777777" w:rsidR="00F30651" w:rsidRPr="00962DD1" w:rsidRDefault="00DC7CA2" w:rsidP="00F30651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77895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065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30651">
              <w:rPr>
                <w:sz w:val="16"/>
                <w:szCs w:val="16"/>
              </w:rPr>
              <w:t xml:space="preserve"> </w:t>
            </w:r>
            <w:r w:rsidR="00F30651">
              <w:rPr>
                <w:sz w:val="16"/>
                <w:szCs w:val="16"/>
              </w:rPr>
              <w:tab/>
              <w:t>Partiellement d</w:t>
            </w:r>
            <w:r w:rsidR="00F30651" w:rsidRPr="00962DD1">
              <w:rPr>
                <w:sz w:val="16"/>
                <w:szCs w:val="16"/>
              </w:rPr>
              <w:t>'accord</w:t>
            </w:r>
          </w:p>
          <w:p w14:paraId="2B022E70" w14:textId="6730E5EA" w:rsidR="00F30651" w:rsidRDefault="00DC7CA2" w:rsidP="00F30651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62342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065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30651">
              <w:rPr>
                <w:sz w:val="16"/>
                <w:szCs w:val="16"/>
              </w:rPr>
              <w:tab/>
            </w:r>
            <w:r w:rsidR="00F30651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1424604805"/>
            <w:placeholder>
              <w:docPart w:val="73736D7E148E486C8309BC85FD86B046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0DBC5742" w14:textId="23CEA5C8" w:rsidR="00F30651" w:rsidRDefault="00F30651" w:rsidP="00F30651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668090115"/>
            <w:placeholder>
              <w:docPart w:val="6B58BDA039F740F6A703AA4C2CBBF1EC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0D6C26EB" w14:textId="5D372F92" w:rsidR="00F30651" w:rsidRDefault="00F30651" w:rsidP="00F30651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F30651" w:rsidRPr="006C798A" w14:paraId="7AD0AA8C" w14:textId="77777777" w:rsidTr="00E313FB">
        <w:tc>
          <w:tcPr>
            <w:tcW w:w="3407" w:type="dxa"/>
            <w:vAlign w:val="center"/>
          </w:tcPr>
          <w:p w14:paraId="65B459F0" w14:textId="12C00F3C" w:rsidR="00F30651" w:rsidRPr="00EC761B" w:rsidRDefault="0021101C" w:rsidP="00F30651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 w:rsidR="00857620">
              <w:rPr>
                <w:b/>
                <w:sz w:val="16"/>
                <w:szCs w:val="16"/>
              </w:rPr>
              <w:t>71</w:t>
            </w:r>
            <w:r>
              <w:rPr>
                <w:b/>
                <w:sz w:val="16"/>
                <w:szCs w:val="16"/>
              </w:rPr>
              <w:t xml:space="preserve"> - </w:t>
            </w:r>
            <w:r w:rsidR="00857620" w:rsidRPr="00857620">
              <w:rPr>
                <w:b/>
                <w:sz w:val="16"/>
                <w:szCs w:val="16"/>
              </w:rPr>
              <w:t>Autorisation pour les installations publiques et privées d’assainissement</w:t>
            </w:r>
          </w:p>
        </w:tc>
        <w:tc>
          <w:tcPr>
            <w:tcW w:w="3402" w:type="dxa"/>
            <w:vAlign w:val="center"/>
          </w:tcPr>
          <w:p w14:paraId="40D20A2B" w14:textId="77777777" w:rsidR="00F30651" w:rsidRDefault="00DC7CA2" w:rsidP="00F30651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375916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065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30651">
              <w:rPr>
                <w:sz w:val="16"/>
                <w:szCs w:val="16"/>
              </w:rPr>
              <w:tab/>
            </w:r>
            <w:r w:rsidR="00F30651" w:rsidRPr="00962DD1">
              <w:rPr>
                <w:sz w:val="16"/>
                <w:szCs w:val="16"/>
              </w:rPr>
              <w:t>D'accord</w:t>
            </w:r>
          </w:p>
          <w:p w14:paraId="54DCE96A" w14:textId="77777777" w:rsidR="00F30651" w:rsidRPr="00962DD1" w:rsidRDefault="00DC7CA2" w:rsidP="00F30651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628969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065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30651">
              <w:rPr>
                <w:sz w:val="16"/>
                <w:szCs w:val="16"/>
              </w:rPr>
              <w:t xml:space="preserve"> </w:t>
            </w:r>
            <w:r w:rsidR="00F30651">
              <w:rPr>
                <w:sz w:val="16"/>
                <w:szCs w:val="16"/>
              </w:rPr>
              <w:tab/>
              <w:t>Partiellement d</w:t>
            </w:r>
            <w:r w:rsidR="00F30651" w:rsidRPr="00962DD1">
              <w:rPr>
                <w:sz w:val="16"/>
                <w:szCs w:val="16"/>
              </w:rPr>
              <w:t>'accord</w:t>
            </w:r>
          </w:p>
          <w:p w14:paraId="52EB46D8" w14:textId="39F36086" w:rsidR="00F30651" w:rsidRDefault="00DC7CA2" w:rsidP="00F30651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831829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065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30651">
              <w:rPr>
                <w:sz w:val="16"/>
                <w:szCs w:val="16"/>
              </w:rPr>
              <w:tab/>
            </w:r>
            <w:r w:rsidR="00F30651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415252144"/>
            <w:placeholder>
              <w:docPart w:val="C2BDF7D3795B402C81A9F23D6F481FB2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2709B392" w14:textId="3DA42D36" w:rsidR="00F30651" w:rsidRDefault="00F30651" w:rsidP="00F30651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1892847084"/>
            <w:placeholder>
              <w:docPart w:val="7C51789DBC924FF5B3456B7E859C1F14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3A3ABF7B" w14:textId="038BD8CF" w:rsidR="00F30651" w:rsidRDefault="00F30651" w:rsidP="00F30651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857620" w:rsidRPr="006C798A" w14:paraId="44F79226" w14:textId="77777777" w:rsidTr="000B76AB">
        <w:tc>
          <w:tcPr>
            <w:tcW w:w="3407" w:type="dxa"/>
            <w:vAlign w:val="center"/>
          </w:tcPr>
          <w:p w14:paraId="31109971" w14:textId="0826C4DA" w:rsidR="00857620" w:rsidRPr="00EC761B" w:rsidRDefault="00857620" w:rsidP="000B76AB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>
              <w:rPr>
                <w:b/>
                <w:sz w:val="16"/>
                <w:szCs w:val="16"/>
              </w:rPr>
              <w:t xml:space="preserve">72 - </w:t>
            </w:r>
            <w:r w:rsidRPr="00857620">
              <w:rPr>
                <w:b/>
                <w:sz w:val="16"/>
                <w:szCs w:val="16"/>
              </w:rPr>
              <w:t>Échanges intercantonaux et internationaux</w:t>
            </w:r>
          </w:p>
        </w:tc>
        <w:tc>
          <w:tcPr>
            <w:tcW w:w="3402" w:type="dxa"/>
            <w:vAlign w:val="center"/>
          </w:tcPr>
          <w:p w14:paraId="64DB41DD" w14:textId="77777777" w:rsidR="00857620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507820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62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57620">
              <w:rPr>
                <w:sz w:val="16"/>
                <w:szCs w:val="16"/>
              </w:rPr>
              <w:tab/>
            </w:r>
            <w:r w:rsidR="00857620" w:rsidRPr="00962DD1">
              <w:rPr>
                <w:sz w:val="16"/>
                <w:szCs w:val="16"/>
              </w:rPr>
              <w:t>D'accord</w:t>
            </w:r>
          </w:p>
          <w:p w14:paraId="4A7AB5DE" w14:textId="77777777" w:rsidR="00857620" w:rsidRPr="00962DD1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897116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62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57620">
              <w:rPr>
                <w:sz w:val="16"/>
                <w:szCs w:val="16"/>
              </w:rPr>
              <w:t xml:space="preserve"> </w:t>
            </w:r>
            <w:r w:rsidR="00857620">
              <w:rPr>
                <w:sz w:val="16"/>
                <w:szCs w:val="16"/>
              </w:rPr>
              <w:tab/>
              <w:t>Partiellement d</w:t>
            </w:r>
            <w:r w:rsidR="00857620" w:rsidRPr="00962DD1">
              <w:rPr>
                <w:sz w:val="16"/>
                <w:szCs w:val="16"/>
              </w:rPr>
              <w:t>'accord</w:t>
            </w:r>
          </w:p>
          <w:p w14:paraId="609FE5C8" w14:textId="77777777" w:rsidR="00857620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439335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62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57620">
              <w:rPr>
                <w:sz w:val="16"/>
                <w:szCs w:val="16"/>
              </w:rPr>
              <w:tab/>
            </w:r>
            <w:r w:rsidR="00857620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1777014534"/>
            <w:placeholder>
              <w:docPart w:val="18BE2884D76A40A2A27C1D90698991D3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713F0537" w14:textId="77777777" w:rsidR="00857620" w:rsidRDefault="00857620" w:rsidP="000B76A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923695067"/>
            <w:placeholder>
              <w:docPart w:val="E9597F26758B4D4D868A4FBDEDDE60ED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19B80DD6" w14:textId="77777777" w:rsidR="00857620" w:rsidRDefault="00857620" w:rsidP="000B76A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857620" w:rsidRPr="006C798A" w14:paraId="3476238C" w14:textId="77777777" w:rsidTr="000B76AB">
        <w:tc>
          <w:tcPr>
            <w:tcW w:w="3407" w:type="dxa"/>
            <w:vAlign w:val="center"/>
          </w:tcPr>
          <w:p w14:paraId="70D81844" w14:textId="081CEAB7" w:rsidR="00857620" w:rsidRPr="00EC761B" w:rsidRDefault="00857620" w:rsidP="000B76AB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lastRenderedPageBreak/>
              <w:t xml:space="preserve">Art. </w:t>
            </w:r>
            <w:r>
              <w:rPr>
                <w:b/>
                <w:sz w:val="16"/>
                <w:szCs w:val="16"/>
              </w:rPr>
              <w:t xml:space="preserve">73 - </w:t>
            </w:r>
            <w:r w:rsidRPr="00857620">
              <w:rPr>
                <w:b/>
                <w:sz w:val="16"/>
                <w:szCs w:val="16"/>
              </w:rPr>
              <w:t>Cadastration</w:t>
            </w:r>
          </w:p>
        </w:tc>
        <w:tc>
          <w:tcPr>
            <w:tcW w:w="3402" w:type="dxa"/>
            <w:vAlign w:val="center"/>
          </w:tcPr>
          <w:p w14:paraId="2D27CD7C" w14:textId="77777777" w:rsidR="00857620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736386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62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57620">
              <w:rPr>
                <w:sz w:val="16"/>
                <w:szCs w:val="16"/>
              </w:rPr>
              <w:tab/>
            </w:r>
            <w:r w:rsidR="00857620" w:rsidRPr="00962DD1">
              <w:rPr>
                <w:sz w:val="16"/>
                <w:szCs w:val="16"/>
              </w:rPr>
              <w:t>D'accord</w:t>
            </w:r>
          </w:p>
          <w:p w14:paraId="6B02CD5C" w14:textId="77777777" w:rsidR="00857620" w:rsidRPr="00962DD1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956902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62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57620">
              <w:rPr>
                <w:sz w:val="16"/>
                <w:szCs w:val="16"/>
              </w:rPr>
              <w:t xml:space="preserve"> </w:t>
            </w:r>
            <w:r w:rsidR="00857620">
              <w:rPr>
                <w:sz w:val="16"/>
                <w:szCs w:val="16"/>
              </w:rPr>
              <w:tab/>
              <w:t>Partiellement d</w:t>
            </w:r>
            <w:r w:rsidR="00857620" w:rsidRPr="00962DD1">
              <w:rPr>
                <w:sz w:val="16"/>
                <w:szCs w:val="16"/>
              </w:rPr>
              <w:t>'accord</w:t>
            </w:r>
          </w:p>
          <w:p w14:paraId="658D2EEB" w14:textId="77777777" w:rsidR="00857620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198044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62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57620">
              <w:rPr>
                <w:sz w:val="16"/>
                <w:szCs w:val="16"/>
              </w:rPr>
              <w:tab/>
            </w:r>
            <w:r w:rsidR="00857620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1481298117"/>
            <w:placeholder>
              <w:docPart w:val="87852583A6AC4BA0B7E151FD2735348E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744DC7CF" w14:textId="77777777" w:rsidR="00857620" w:rsidRDefault="00857620" w:rsidP="000B76A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885299189"/>
            <w:placeholder>
              <w:docPart w:val="56F6B393AF574385A0A8218715AA6153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66F73341" w14:textId="77777777" w:rsidR="00857620" w:rsidRDefault="00857620" w:rsidP="000B76A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857620" w:rsidRPr="006C798A" w14:paraId="1EA9B02A" w14:textId="77777777" w:rsidTr="000B76AB">
        <w:tc>
          <w:tcPr>
            <w:tcW w:w="3407" w:type="dxa"/>
            <w:vAlign w:val="center"/>
          </w:tcPr>
          <w:p w14:paraId="49FF58CA" w14:textId="198D9EC4" w:rsidR="00857620" w:rsidRPr="00EC761B" w:rsidRDefault="00857620" w:rsidP="000B76AB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>
              <w:rPr>
                <w:b/>
                <w:sz w:val="16"/>
                <w:szCs w:val="16"/>
              </w:rPr>
              <w:t xml:space="preserve">74 - </w:t>
            </w:r>
            <w:r w:rsidR="00067657" w:rsidRPr="00067657">
              <w:rPr>
                <w:b/>
                <w:sz w:val="16"/>
                <w:szCs w:val="16"/>
              </w:rPr>
              <w:t>Installations du réseau primaire</w:t>
            </w:r>
          </w:p>
        </w:tc>
        <w:tc>
          <w:tcPr>
            <w:tcW w:w="3402" w:type="dxa"/>
            <w:vAlign w:val="center"/>
          </w:tcPr>
          <w:p w14:paraId="63FE2887" w14:textId="77777777" w:rsidR="00857620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638956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62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57620">
              <w:rPr>
                <w:sz w:val="16"/>
                <w:szCs w:val="16"/>
              </w:rPr>
              <w:tab/>
            </w:r>
            <w:r w:rsidR="00857620" w:rsidRPr="00962DD1">
              <w:rPr>
                <w:sz w:val="16"/>
                <w:szCs w:val="16"/>
              </w:rPr>
              <w:t>D'accord</w:t>
            </w:r>
          </w:p>
          <w:p w14:paraId="2865B982" w14:textId="77777777" w:rsidR="00857620" w:rsidRPr="00962DD1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2133553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62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57620">
              <w:rPr>
                <w:sz w:val="16"/>
                <w:szCs w:val="16"/>
              </w:rPr>
              <w:t xml:space="preserve"> </w:t>
            </w:r>
            <w:r w:rsidR="00857620">
              <w:rPr>
                <w:sz w:val="16"/>
                <w:szCs w:val="16"/>
              </w:rPr>
              <w:tab/>
              <w:t>Partiellement d</w:t>
            </w:r>
            <w:r w:rsidR="00857620" w:rsidRPr="00962DD1">
              <w:rPr>
                <w:sz w:val="16"/>
                <w:szCs w:val="16"/>
              </w:rPr>
              <w:t>'accord</w:t>
            </w:r>
          </w:p>
          <w:p w14:paraId="618A6A5F" w14:textId="77777777" w:rsidR="00857620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37663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62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57620">
              <w:rPr>
                <w:sz w:val="16"/>
                <w:szCs w:val="16"/>
              </w:rPr>
              <w:tab/>
            </w:r>
            <w:r w:rsidR="00857620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1007404819"/>
            <w:placeholder>
              <w:docPart w:val="7C41A87D4A264592A94AD0CB5518BC21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161F968E" w14:textId="77777777" w:rsidR="00857620" w:rsidRDefault="00857620" w:rsidP="000B76A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2083171299"/>
            <w:placeholder>
              <w:docPart w:val="8B6A2A324DA246F2B5BCDCD0F3F4999C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54DF8978" w14:textId="77777777" w:rsidR="00857620" w:rsidRDefault="00857620" w:rsidP="000B76A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857620" w:rsidRPr="006C798A" w14:paraId="1E37BD26" w14:textId="77777777" w:rsidTr="000B76AB">
        <w:tc>
          <w:tcPr>
            <w:tcW w:w="3407" w:type="dxa"/>
            <w:vAlign w:val="center"/>
          </w:tcPr>
          <w:p w14:paraId="0F5D0023" w14:textId="2FA1F0AA" w:rsidR="00857620" w:rsidRPr="00EC761B" w:rsidRDefault="00857620" w:rsidP="000B76AB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 w:rsidR="00067657">
              <w:rPr>
                <w:b/>
                <w:sz w:val="16"/>
                <w:szCs w:val="16"/>
              </w:rPr>
              <w:t>75</w:t>
            </w:r>
            <w:r>
              <w:rPr>
                <w:b/>
                <w:sz w:val="16"/>
                <w:szCs w:val="16"/>
              </w:rPr>
              <w:t xml:space="preserve"> - </w:t>
            </w:r>
            <w:r w:rsidR="00067657" w:rsidRPr="00067657">
              <w:rPr>
                <w:b/>
                <w:sz w:val="16"/>
                <w:szCs w:val="16"/>
              </w:rPr>
              <w:t>Installations du réseau secondaire</w:t>
            </w:r>
          </w:p>
        </w:tc>
        <w:tc>
          <w:tcPr>
            <w:tcW w:w="3402" w:type="dxa"/>
            <w:vAlign w:val="center"/>
          </w:tcPr>
          <w:p w14:paraId="7DDAF1E3" w14:textId="77777777" w:rsidR="00857620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554741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62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57620">
              <w:rPr>
                <w:sz w:val="16"/>
                <w:szCs w:val="16"/>
              </w:rPr>
              <w:tab/>
            </w:r>
            <w:r w:rsidR="00857620" w:rsidRPr="00962DD1">
              <w:rPr>
                <w:sz w:val="16"/>
                <w:szCs w:val="16"/>
              </w:rPr>
              <w:t>D'accord</w:t>
            </w:r>
          </w:p>
          <w:p w14:paraId="537E93FD" w14:textId="77777777" w:rsidR="00857620" w:rsidRPr="00962DD1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2017272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62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57620">
              <w:rPr>
                <w:sz w:val="16"/>
                <w:szCs w:val="16"/>
              </w:rPr>
              <w:t xml:space="preserve"> </w:t>
            </w:r>
            <w:r w:rsidR="00857620">
              <w:rPr>
                <w:sz w:val="16"/>
                <w:szCs w:val="16"/>
              </w:rPr>
              <w:tab/>
              <w:t>Partiellement d</w:t>
            </w:r>
            <w:r w:rsidR="00857620" w:rsidRPr="00962DD1">
              <w:rPr>
                <w:sz w:val="16"/>
                <w:szCs w:val="16"/>
              </w:rPr>
              <w:t>'accord</w:t>
            </w:r>
          </w:p>
          <w:p w14:paraId="3A003AEF" w14:textId="77777777" w:rsidR="00857620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344288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62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57620">
              <w:rPr>
                <w:sz w:val="16"/>
                <w:szCs w:val="16"/>
              </w:rPr>
              <w:tab/>
            </w:r>
            <w:r w:rsidR="00857620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1978486479"/>
            <w:placeholder>
              <w:docPart w:val="9E96F6972CF84FDA9E96572DCB3127A6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35E1BD7D" w14:textId="77777777" w:rsidR="00857620" w:rsidRDefault="00857620" w:rsidP="000B76A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034498621"/>
            <w:placeholder>
              <w:docPart w:val="4207D411EFF3443C94626FB4D977AE4D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302F3602" w14:textId="77777777" w:rsidR="00857620" w:rsidRDefault="00857620" w:rsidP="000B76A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857620" w:rsidRPr="006C798A" w14:paraId="66CA52DC" w14:textId="77777777" w:rsidTr="000B76AB">
        <w:tc>
          <w:tcPr>
            <w:tcW w:w="3407" w:type="dxa"/>
            <w:vAlign w:val="center"/>
          </w:tcPr>
          <w:p w14:paraId="3759EBE1" w14:textId="133DA65E" w:rsidR="00857620" w:rsidRPr="00EC761B" w:rsidRDefault="00857620" w:rsidP="000B76AB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 w:rsidR="00067657">
              <w:rPr>
                <w:b/>
                <w:sz w:val="16"/>
                <w:szCs w:val="16"/>
              </w:rPr>
              <w:t>76</w:t>
            </w:r>
            <w:r>
              <w:rPr>
                <w:b/>
                <w:sz w:val="16"/>
                <w:szCs w:val="16"/>
              </w:rPr>
              <w:t xml:space="preserve"> - </w:t>
            </w:r>
            <w:r w:rsidR="00067657" w:rsidRPr="00067657">
              <w:rPr>
                <w:b/>
                <w:sz w:val="16"/>
                <w:szCs w:val="16"/>
              </w:rPr>
              <w:t>Intégration des installations au réseau public d’assainissement</w:t>
            </w:r>
          </w:p>
        </w:tc>
        <w:tc>
          <w:tcPr>
            <w:tcW w:w="3402" w:type="dxa"/>
            <w:vAlign w:val="center"/>
          </w:tcPr>
          <w:p w14:paraId="0FBAE318" w14:textId="77777777" w:rsidR="00857620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278930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62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57620">
              <w:rPr>
                <w:sz w:val="16"/>
                <w:szCs w:val="16"/>
              </w:rPr>
              <w:tab/>
            </w:r>
            <w:r w:rsidR="00857620" w:rsidRPr="00962DD1">
              <w:rPr>
                <w:sz w:val="16"/>
                <w:szCs w:val="16"/>
              </w:rPr>
              <w:t>D'accord</w:t>
            </w:r>
          </w:p>
          <w:p w14:paraId="0FA6C6B8" w14:textId="77777777" w:rsidR="00857620" w:rsidRPr="00962DD1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25017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62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57620">
              <w:rPr>
                <w:sz w:val="16"/>
                <w:szCs w:val="16"/>
              </w:rPr>
              <w:t xml:space="preserve"> </w:t>
            </w:r>
            <w:r w:rsidR="00857620">
              <w:rPr>
                <w:sz w:val="16"/>
                <w:szCs w:val="16"/>
              </w:rPr>
              <w:tab/>
              <w:t>Partiellement d</w:t>
            </w:r>
            <w:r w:rsidR="00857620" w:rsidRPr="00962DD1">
              <w:rPr>
                <w:sz w:val="16"/>
                <w:szCs w:val="16"/>
              </w:rPr>
              <w:t>'accord</w:t>
            </w:r>
          </w:p>
          <w:p w14:paraId="0C2240C3" w14:textId="77777777" w:rsidR="00857620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525556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62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57620">
              <w:rPr>
                <w:sz w:val="16"/>
                <w:szCs w:val="16"/>
              </w:rPr>
              <w:tab/>
            </w:r>
            <w:r w:rsidR="00857620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1514833298"/>
            <w:placeholder>
              <w:docPart w:val="0B96DC84F5344DEF8A8B2294481FDA19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191B29FF" w14:textId="77777777" w:rsidR="00857620" w:rsidRDefault="00857620" w:rsidP="000B76A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771747065"/>
            <w:placeholder>
              <w:docPart w:val="1528F3EDECDD41299171FC3BB2860311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4226D51B" w14:textId="77777777" w:rsidR="00857620" w:rsidRDefault="00857620" w:rsidP="000B76A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857620" w:rsidRPr="006C798A" w14:paraId="747AC488" w14:textId="77777777" w:rsidTr="000B76AB">
        <w:tc>
          <w:tcPr>
            <w:tcW w:w="3407" w:type="dxa"/>
            <w:vAlign w:val="center"/>
          </w:tcPr>
          <w:p w14:paraId="69A10ECA" w14:textId="3C1F8E3A" w:rsidR="00857620" w:rsidRPr="00EC761B" w:rsidRDefault="00857620" w:rsidP="000B76AB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 w:rsidR="00067657">
              <w:rPr>
                <w:b/>
                <w:sz w:val="16"/>
                <w:szCs w:val="16"/>
              </w:rPr>
              <w:t>77</w:t>
            </w:r>
            <w:r>
              <w:rPr>
                <w:b/>
                <w:sz w:val="16"/>
                <w:szCs w:val="16"/>
              </w:rPr>
              <w:t xml:space="preserve"> - </w:t>
            </w:r>
            <w:r w:rsidR="00067657" w:rsidRPr="00067657">
              <w:rPr>
                <w:b/>
                <w:sz w:val="16"/>
                <w:szCs w:val="16"/>
              </w:rPr>
              <w:t>Entretien des installations publiques</w:t>
            </w:r>
          </w:p>
        </w:tc>
        <w:tc>
          <w:tcPr>
            <w:tcW w:w="3402" w:type="dxa"/>
            <w:vAlign w:val="center"/>
          </w:tcPr>
          <w:p w14:paraId="62C14D7F" w14:textId="77777777" w:rsidR="00857620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752313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62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57620">
              <w:rPr>
                <w:sz w:val="16"/>
                <w:szCs w:val="16"/>
              </w:rPr>
              <w:tab/>
            </w:r>
            <w:r w:rsidR="00857620" w:rsidRPr="00962DD1">
              <w:rPr>
                <w:sz w:val="16"/>
                <w:szCs w:val="16"/>
              </w:rPr>
              <w:t>D'accord</w:t>
            </w:r>
          </w:p>
          <w:p w14:paraId="2CC6F37B" w14:textId="77777777" w:rsidR="00857620" w:rsidRPr="00962DD1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681864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62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57620">
              <w:rPr>
                <w:sz w:val="16"/>
                <w:szCs w:val="16"/>
              </w:rPr>
              <w:t xml:space="preserve"> </w:t>
            </w:r>
            <w:r w:rsidR="00857620">
              <w:rPr>
                <w:sz w:val="16"/>
                <w:szCs w:val="16"/>
              </w:rPr>
              <w:tab/>
              <w:t>Partiellement d</w:t>
            </w:r>
            <w:r w:rsidR="00857620" w:rsidRPr="00962DD1">
              <w:rPr>
                <w:sz w:val="16"/>
                <w:szCs w:val="16"/>
              </w:rPr>
              <w:t>'accord</w:t>
            </w:r>
          </w:p>
          <w:p w14:paraId="67777033" w14:textId="77777777" w:rsidR="00857620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44804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62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57620">
              <w:rPr>
                <w:sz w:val="16"/>
                <w:szCs w:val="16"/>
              </w:rPr>
              <w:tab/>
            </w:r>
            <w:r w:rsidR="00857620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6485127"/>
            <w:placeholder>
              <w:docPart w:val="6ACEF49F16C947799FEB2F64B2287C7A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6C184F68" w14:textId="77777777" w:rsidR="00857620" w:rsidRDefault="00857620" w:rsidP="000B76A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988668959"/>
            <w:placeholder>
              <w:docPart w:val="482B4BBC919A4C2288F1CA8AF32321ED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7BAB44C9" w14:textId="77777777" w:rsidR="00857620" w:rsidRDefault="00857620" w:rsidP="000B76A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857620" w:rsidRPr="006C798A" w14:paraId="3FFEE61C" w14:textId="77777777" w:rsidTr="000B76AB">
        <w:tc>
          <w:tcPr>
            <w:tcW w:w="3407" w:type="dxa"/>
            <w:vAlign w:val="center"/>
          </w:tcPr>
          <w:p w14:paraId="59746EFF" w14:textId="06C72315" w:rsidR="00857620" w:rsidRPr="00EC761B" w:rsidRDefault="00857620" w:rsidP="000B76AB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lastRenderedPageBreak/>
              <w:t xml:space="preserve">Art. </w:t>
            </w:r>
            <w:r w:rsidR="00067657">
              <w:rPr>
                <w:b/>
                <w:sz w:val="16"/>
                <w:szCs w:val="16"/>
              </w:rPr>
              <w:t>78</w:t>
            </w:r>
            <w:r>
              <w:rPr>
                <w:b/>
                <w:sz w:val="16"/>
                <w:szCs w:val="16"/>
              </w:rPr>
              <w:t xml:space="preserve"> - </w:t>
            </w:r>
            <w:r w:rsidR="00067657" w:rsidRPr="00067657">
              <w:rPr>
                <w:b/>
                <w:sz w:val="16"/>
                <w:szCs w:val="16"/>
              </w:rPr>
              <w:t>Autocontrôle des installations publiques</w:t>
            </w:r>
          </w:p>
        </w:tc>
        <w:tc>
          <w:tcPr>
            <w:tcW w:w="3402" w:type="dxa"/>
            <w:vAlign w:val="center"/>
          </w:tcPr>
          <w:p w14:paraId="62D30726" w14:textId="77777777" w:rsidR="00857620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788079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62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57620">
              <w:rPr>
                <w:sz w:val="16"/>
                <w:szCs w:val="16"/>
              </w:rPr>
              <w:tab/>
            </w:r>
            <w:r w:rsidR="00857620" w:rsidRPr="00962DD1">
              <w:rPr>
                <w:sz w:val="16"/>
                <w:szCs w:val="16"/>
              </w:rPr>
              <w:t>D'accord</w:t>
            </w:r>
          </w:p>
          <w:p w14:paraId="54C626D4" w14:textId="77777777" w:rsidR="00857620" w:rsidRPr="00962DD1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59721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62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57620">
              <w:rPr>
                <w:sz w:val="16"/>
                <w:szCs w:val="16"/>
              </w:rPr>
              <w:t xml:space="preserve"> </w:t>
            </w:r>
            <w:r w:rsidR="00857620">
              <w:rPr>
                <w:sz w:val="16"/>
                <w:szCs w:val="16"/>
              </w:rPr>
              <w:tab/>
              <w:t>Partiellement d</w:t>
            </w:r>
            <w:r w:rsidR="00857620" w:rsidRPr="00962DD1">
              <w:rPr>
                <w:sz w:val="16"/>
                <w:szCs w:val="16"/>
              </w:rPr>
              <w:t>'accord</w:t>
            </w:r>
          </w:p>
          <w:p w14:paraId="50CC6DAE" w14:textId="77777777" w:rsidR="00857620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611358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62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57620">
              <w:rPr>
                <w:sz w:val="16"/>
                <w:szCs w:val="16"/>
              </w:rPr>
              <w:tab/>
            </w:r>
            <w:r w:rsidR="00857620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12072830"/>
            <w:placeholder>
              <w:docPart w:val="C32CA1CC5DED40A081DE7DED66A75D32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4D987DCF" w14:textId="77777777" w:rsidR="00857620" w:rsidRDefault="00857620" w:rsidP="000B76A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780099901"/>
            <w:placeholder>
              <w:docPart w:val="3DE3A92303854D1D990FFC599319101A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6E1F409E" w14:textId="77777777" w:rsidR="00857620" w:rsidRDefault="00857620" w:rsidP="000B76A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857620" w:rsidRPr="006C798A" w14:paraId="33D65F27" w14:textId="77777777" w:rsidTr="000B76AB">
        <w:tc>
          <w:tcPr>
            <w:tcW w:w="3407" w:type="dxa"/>
            <w:vAlign w:val="center"/>
          </w:tcPr>
          <w:p w14:paraId="132F1A3D" w14:textId="51B66422" w:rsidR="00857620" w:rsidRPr="00EC761B" w:rsidRDefault="00857620" w:rsidP="000B76AB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 w:rsidR="00067657">
              <w:rPr>
                <w:b/>
                <w:sz w:val="16"/>
                <w:szCs w:val="16"/>
              </w:rPr>
              <w:t>79</w:t>
            </w:r>
            <w:r>
              <w:rPr>
                <w:b/>
                <w:sz w:val="16"/>
                <w:szCs w:val="16"/>
              </w:rPr>
              <w:t xml:space="preserve"> - </w:t>
            </w:r>
            <w:r w:rsidR="00067657" w:rsidRPr="00067657">
              <w:rPr>
                <w:b/>
                <w:sz w:val="16"/>
                <w:szCs w:val="16"/>
              </w:rPr>
              <w:t>Rapport d’exploitation</w:t>
            </w:r>
          </w:p>
        </w:tc>
        <w:tc>
          <w:tcPr>
            <w:tcW w:w="3402" w:type="dxa"/>
            <w:vAlign w:val="center"/>
          </w:tcPr>
          <w:p w14:paraId="110E607E" w14:textId="77777777" w:rsidR="00857620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952698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62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57620">
              <w:rPr>
                <w:sz w:val="16"/>
                <w:szCs w:val="16"/>
              </w:rPr>
              <w:tab/>
            </w:r>
            <w:r w:rsidR="00857620" w:rsidRPr="00962DD1">
              <w:rPr>
                <w:sz w:val="16"/>
                <w:szCs w:val="16"/>
              </w:rPr>
              <w:t>D'accord</w:t>
            </w:r>
          </w:p>
          <w:p w14:paraId="6F987C71" w14:textId="77777777" w:rsidR="00857620" w:rsidRPr="00962DD1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59936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62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57620">
              <w:rPr>
                <w:sz w:val="16"/>
                <w:szCs w:val="16"/>
              </w:rPr>
              <w:t xml:space="preserve"> </w:t>
            </w:r>
            <w:r w:rsidR="00857620">
              <w:rPr>
                <w:sz w:val="16"/>
                <w:szCs w:val="16"/>
              </w:rPr>
              <w:tab/>
              <w:t>Partiellement d</w:t>
            </w:r>
            <w:r w:rsidR="00857620" w:rsidRPr="00962DD1">
              <w:rPr>
                <w:sz w:val="16"/>
                <w:szCs w:val="16"/>
              </w:rPr>
              <w:t>'accord</w:t>
            </w:r>
          </w:p>
          <w:p w14:paraId="47EADD82" w14:textId="77777777" w:rsidR="00857620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391308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62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57620">
              <w:rPr>
                <w:sz w:val="16"/>
                <w:szCs w:val="16"/>
              </w:rPr>
              <w:tab/>
            </w:r>
            <w:r w:rsidR="00857620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1615587499"/>
            <w:placeholder>
              <w:docPart w:val="8F432FC2930041D38C3AA54F1DD8D1EC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184091C8" w14:textId="77777777" w:rsidR="00857620" w:rsidRDefault="00857620" w:rsidP="000B76A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1487896558"/>
            <w:placeholder>
              <w:docPart w:val="2A9BFDDBAFFE407FBB2FBA8E6EDFED61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00255910" w14:textId="77777777" w:rsidR="00857620" w:rsidRDefault="00857620" w:rsidP="000B76A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857620" w:rsidRPr="006C798A" w14:paraId="39BE0EBB" w14:textId="77777777" w:rsidTr="000B76AB">
        <w:tc>
          <w:tcPr>
            <w:tcW w:w="3407" w:type="dxa"/>
            <w:vAlign w:val="center"/>
          </w:tcPr>
          <w:p w14:paraId="49CDA20C" w14:textId="690411F4" w:rsidR="00857620" w:rsidRPr="00EC761B" w:rsidRDefault="00857620" w:rsidP="000B76AB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 w:rsidR="00067657">
              <w:rPr>
                <w:b/>
                <w:sz w:val="16"/>
                <w:szCs w:val="16"/>
              </w:rPr>
              <w:t>80</w:t>
            </w:r>
            <w:r>
              <w:rPr>
                <w:b/>
                <w:sz w:val="16"/>
                <w:szCs w:val="16"/>
              </w:rPr>
              <w:t xml:space="preserve"> - </w:t>
            </w:r>
            <w:r w:rsidR="00067657" w:rsidRPr="00067657">
              <w:rPr>
                <w:b/>
                <w:sz w:val="16"/>
                <w:szCs w:val="16"/>
              </w:rPr>
              <w:t>Gestion des eaux pluviales</w:t>
            </w:r>
          </w:p>
        </w:tc>
        <w:tc>
          <w:tcPr>
            <w:tcW w:w="3402" w:type="dxa"/>
            <w:vAlign w:val="center"/>
          </w:tcPr>
          <w:p w14:paraId="70CE7256" w14:textId="77777777" w:rsidR="00857620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36521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62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57620">
              <w:rPr>
                <w:sz w:val="16"/>
                <w:szCs w:val="16"/>
              </w:rPr>
              <w:tab/>
            </w:r>
            <w:r w:rsidR="00857620" w:rsidRPr="00962DD1">
              <w:rPr>
                <w:sz w:val="16"/>
                <w:szCs w:val="16"/>
              </w:rPr>
              <w:t>D'accord</w:t>
            </w:r>
          </w:p>
          <w:p w14:paraId="3B052E20" w14:textId="77777777" w:rsidR="00857620" w:rsidRPr="00962DD1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256288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62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57620">
              <w:rPr>
                <w:sz w:val="16"/>
                <w:szCs w:val="16"/>
              </w:rPr>
              <w:t xml:space="preserve"> </w:t>
            </w:r>
            <w:r w:rsidR="00857620">
              <w:rPr>
                <w:sz w:val="16"/>
                <w:szCs w:val="16"/>
              </w:rPr>
              <w:tab/>
              <w:t>Partiellement d</w:t>
            </w:r>
            <w:r w:rsidR="00857620" w:rsidRPr="00962DD1">
              <w:rPr>
                <w:sz w:val="16"/>
                <w:szCs w:val="16"/>
              </w:rPr>
              <w:t>'accord</w:t>
            </w:r>
          </w:p>
          <w:p w14:paraId="50C75638" w14:textId="77777777" w:rsidR="00857620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20203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62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57620">
              <w:rPr>
                <w:sz w:val="16"/>
                <w:szCs w:val="16"/>
              </w:rPr>
              <w:tab/>
            </w:r>
            <w:r w:rsidR="00857620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1296414010"/>
            <w:placeholder>
              <w:docPart w:val="DF806995519547DF826F9AC8F08672D8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0A437EF5" w14:textId="77777777" w:rsidR="00857620" w:rsidRDefault="00857620" w:rsidP="000B76A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568737556"/>
            <w:placeholder>
              <w:docPart w:val="FCA19E12323E4CAF836F08AED80AA3FC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5A6A43F6" w14:textId="77777777" w:rsidR="00857620" w:rsidRDefault="00857620" w:rsidP="000B76A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857620" w:rsidRPr="006C798A" w14:paraId="06F98F93" w14:textId="77777777" w:rsidTr="000B76AB">
        <w:tc>
          <w:tcPr>
            <w:tcW w:w="3407" w:type="dxa"/>
            <w:vAlign w:val="center"/>
          </w:tcPr>
          <w:p w14:paraId="41EAE9AA" w14:textId="68996A4B" w:rsidR="00857620" w:rsidRPr="00EC761B" w:rsidRDefault="00857620" w:rsidP="000B76AB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 w:rsidR="00067657">
              <w:rPr>
                <w:b/>
                <w:sz w:val="16"/>
                <w:szCs w:val="16"/>
              </w:rPr>
              <w:t>81</w:t>
            </w:r>
            <w:r>
              <w:rPr>
                <w:b/>
                <w:sz w:val="16"/>
                <w:szCs w:val="16"/>
              </w:rPr>
              <w:t xml:space="preserve"> - </w:t>
            </w:r>
            <w:r w:rsidR="00067657" w:rsidRPr="00067657">
              <w:rPr>
                <w:b/>
                <w:sz w:val="16"/>
                <w:szCs w:val="16"/>
              </w:rPr>
              <w:t>Gestion des eaux polluées</w:t>
            </w:r>
          </w:p>
        </w:tc>
        <w:tc>
          <w:tcPr>
            <w:tcW w:w="3402" w:type="dxa"/>
            <w:vAlign w:val="center"/>
          </w:tcPr>
          <w:p w14:paraId="6C12F8D2" w14:textId="77777777" w:rsidR="00857620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316183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62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57620">
              <w:rPr>
                <w:sz w:val="16"/>
                <w:szCs w:val="16"/>
              </w:rPr>
              <w:tab/>
            </w:r>
            <w:r w:rsidR="00857620" w:rsidRPr="00962DD1">
              <w:rPr>
                <w:sz w:val="16"/>
                <w:szCs w:val="16"/>
              </w:rPr>
              <w:t>D'accord</w:t>
            </w:r>
          </w:p>
          <w:p w14:paraId="2EE076DE" w14:textId="77777777" w:rsidR="00857620" w:rsidRPr="00962DD1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694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62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57620">
              <w:rPr>
                <w:sz w:val="16"/>
                <w:szCs w:val="16"/>
              </w:rPr>
              <w:t xml:space="preserve"> </w:t>
            </w:r>
            <w:r w:rsidR="00857620">
              <w:rPr>
                <w:sz w:val="16"/>
                <w:szCs w:val="16"/>
              </w:rPr>
              <w:tab/>
              <w:t>Partiellement d</w:t>
            </w:r>
            <w:r w:rsidR="00857620" w:rsidRPr="00962DD1">
              <w:rPr>
                <w:sz w:val="16"/>
                <w:szCs w:val="16"/>
              </w:rPr>
              <w:t>'accord</w:t>
            </w:r>
          </w:p>
          <w:p w14:paraId="743CEFBF" w14:textId="77777777" w:rsidR="00857620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271618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62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57620">
              <w:rPr>
                <w:sz w:val="16"/>
                <w:szCs w:val="16"/>
              </w:rPr>
              <w:tab/>
            </w:r>
            <w:r w:rsidR="00857620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512191543"/>
            <w:placeholder>
              <w:docPart w:val="2C75EB3E010A4F9890C1BD617A156D7B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60C66F11" w14:textId="77777777" w:rsidR="00857620" w:rsidRDefault="00857620" w:rsidP="000B76A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612748299"/>
            <w:placeholder>
              <w:docPart w:val="FF63518F63B844208D8752D797E3215A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379FC29B" w14:textId="77777777" w:rsidR="00857620" w:rsidRDefault="00857620" w:rsidP="000B76A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857620" w:rsidRPr="006C798A" w14:paraId="7809BB5F" w14:textId="77777777" w:rsidTr="000B76AB">
        <w:tc>
          <w:tcPr>
            <w:tcW w:w="3407" w:type="dxa"/>
            <w:vAlign w:val="center"/>
          </w:tcPr>
          <w:p w14:paraId="105B92F9" w14:textId="0DB5FAD7" w:rsidR="00857620" w:rsidRPr="00EC761B" w:rsidRDefault="00857620" w:rsidP="000B76AB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 w:rsidR="00067657">
              <w:rPr>
                <w:b/>
                <w:sz w:val="16"/>
                <w:szCs w:val="16"/>
              </w:rPr>
              <w:t>82</w:t>
            </w:r>
            <w:r>
              <w:rPr>
                <w:b/>
                <w:sz w:val="16"/>
                <w:szCs w:val="16"/>
              </w:rPr>
              <w:t xml:space="preserve"> - </w:t>
            </w:r>
            <w:r w:rsidR="00067657" w:rsidRPr="00067657">
              <w:rPr>
                <w:b/>
                <w:sz w:val="16"/>
                <w:szCs w:val="16"/>
              </w:rPr>
              <w:t>Mesures de protection</w:t>
            </w:r>
          </w:p>
        </w:tc>
        <w:tc>
          <w:tcPr>
            <w:tcW w:w="3402" w:type="dxa"/>
            <w:vAlign w:val="center"/>
          </w:tcPr>
          <w:p w14:paraId="24222277" w14:textId="77777777" w:rsidR="00857620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6805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62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57620">
              <w:rPr>
                <w:sz w:val="16"/>
                <w:szCs w:val="16"/>
              </w:rPr>
              <w:tab/>
            </w:r>
            <w:r w:rsidR="00857620" w:rsidRPr="00962DD1">
              <w:rPr>
                <w:sz w:val="16"/>
                <w:szCs w:val="16"/>
              </w:rPr>
              <w:t>D'accord</w:t>
            </w:r>
          </w:p>
          <w:p w14:paraId="4C90F80F" w14:textId="77777777" w:rsidR="00857620" w:rsidRPr="00962DD1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615514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62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57620">
              <w:rPr>
                <w:sz w:val="16"/>
                <w:szCs w:val="16"/>
              </w:rPr>
              <w:t xml:space="preserve"> </w:t>
            </w:r>
            <w:r w:rsidR="00857620">
              <w:rPr>
                <w:sz w:val="16"/>
                <w:szCs w:val="16"/>
              </w:rPr>
              <w:tab/>
              <w:t>Partiellement d</w:t>
            </w:r>
            <w:r w:rsidR="00857620" w:rsidRPr="00962DD1">
              <w:rPr>
                <w:sz w:val="16"/>
                <w:szCs w:val="16"/>
              </w:rPr>
              <w:t>'accord</w:t>
            </w:r>
          </w:p>
          <w:p w14:paraId="70894691" w14:textId="77777777" w:rsidR="00857620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844691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62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57620">
              <w:rPr>
                <w:sz w:val="16"/>
                <w:szCs w:val="16"/>
              </w:rPr>
              <w:tab/>
            </w:r>
            <w:r w:rsidR="00857620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1268082375"/>
            <w:placeholder>
              <w:docPart w:val="C55FB5E65D024A91A8037588ED2592C0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5D6510D3" w14:textId="77777777" w:rsidR="00857620" w:rsidRDefault="00857620" w:rsidP="000B76A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855488559"/>
            <w:placeholder>
              <w:docPart w:val="5BB542D6453946BBA88086F7931C19B8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09435B14" w14:textId="77777777" w:rsidR="00857620" w:rsidRDefault="00857620" w:rsidP="000B76A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857620" w:rsidRPr="006C798A" w14:paraId="6493C8B2" w14:textId="77777777" w:rsidTr="000B76AB">
        <w:tc>
          <w:tcPr>
            <w:tcW w:w="3407" w:type="dxa"/>
            <w:vAlign w:val="center"/>
          </w:tcPr>
          <w:p w14:paraId="5455A37F" w14:textId="1808B466" w:rsidR="00857620" w:rsidRPr="00EC761B" w:rsidRDefault="00857620" w:rsidP="000B76AB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lastRenderedPageBreak/>
              <w:t xml:space="preserve">Art. </w:t>
            </w:r>
            <w:r w:rsidR="00067657">
              <w:rPr>
                <w:b/>
                <w:sz w:val="16"/>
                <w:szCs w:val="16"/>
              </w:rPr>
              <w:t>83</w:t>
            </w:r>
            <w:r>
              <w:rPr>
                <w:b/>
                <w:sz w:val="16"/>
                <w:szCs w:val="16"/>
              </w:rPr>
              <w:t xml:space="preserve"> - </w:t>
            </w:r>
            <w:r w:rsidR="00067657" w:rsidRPr="00067657">
              <w:rPr>
                <w:b/>
                <w:sz w:val="16"/>
                <w:szCs w:val="16"/>
              </w:rPr>
              <w:t>Obligation de raccordement</w:t>
            </w:r>
          </w:p>
        </w:tc>
        <w:tc>
          <w:tcPr>
            <w:tcW w:w="3402" w:type="dxa"/>
            <w:vAlign w:val="center"/>
          </w:tcPr>
          <w:p w14:paraId="746E30CD" w14:textId="77777777" w:rsidR="00857620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608049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62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57620">
              <w:rPr>
                <w:sz w:val="16"/>
                <w:szCs w:val="16"/>
              </w:rPr>
              <w:tab/>
            </w:r>
            <w:r w:rsidR="00857620" w:rsidRPr="00962DD1">
              <w:rPr>
                <w:sz w:val="16"/>
                <w:szCs w:val="16"/>
              </w:rPr>
              <w:t>D'accord</w:t>
            </w:r>
          </w:p>
          <w:p w14:paraId="4253175E" w14:textId="77777777" w:rsidR="00857620" w:rsidRPr="00962DD1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808467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62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57620">
              <w:rPr>
                <w:sz w:val="16"/>
                <w:szCs w:val="16"/>
              </w:rPr>
              <w:t xml:space="preserve"> </w:t>
            </w:r>
            <w:r w:rsidR="00857620">
              <w:rPr>
                <w:sz w:val="16"/>
                <w:szCs w:val="16"/>
              </w:rPr>
              <w:tab/>
              <w:t>Partiellement d</w:t>
            </w:r>
            <w:r w:rsidR="00857620" w:rsidRPr="00962DD1">
              <w:rPr>
                <w:sz w:val="16"/>
                <w:szCs w:val="16"/>
              </w:rPr>
              <w:t>'accord</w:t>
            </w:r>
          </w:p>
          <w:p w14:paraId="08B44466" w14:textId="77777777" w:rsidR="00857620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538401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62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57620">
              <w:rPr>
                <w:sz w:val="16"/>
                <w:szCs w:val="16"/>
              </w:rPr>
              <w:tab/>
            </w:r>
            <w:r w:rsidR="00857620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1242556560"/>
            <w:placeholder>
              <w:docPart w:val="B60722A099CF453B8B4BA45E232DD889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06B0A8F7" w14:textId="77777777" w:rsidR="00857620" w:rsidRDefault="00857620" w:rsidP="000B76A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2115499849"/>
            <w:placeholder>
              <w:docPart w:val="3FD8035BBFCB4C9A904FE6E967EDFB8C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424ED024" w14:textId="77777777" w:rsidR="00857620" w:rsidRDefault="00857620" w:rsidP="000B76A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857620" w:rsidRPr="006C798A" w14:paraId="6F790077" w14:textId="77777777" w:rsidTr="000B76AB">
        <w:tc>
          <w:tcPr>
            <w:tcW w:w="3407" w:type="dxa"/>
            <w:vAlign w:val="center"/>
          </w:tcPr>
          <w:p w14:paraId="2E70BB31" w14:textId="2746825B" w:rsidR="00857620" w:rsidRPr="00EC761B" w:rsidRDefault="00857620" w:rsidP="000B76AB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 w:rsidR="00C61FA3">
              <w:rPr>
                <w:b/>
                <w:sz w:val="16"/>
                <w:szCs w:val="16"/>
              </w:rPr>
              <w:t>84</w:t>
            </w:r>
            <w:r>
              <w:rPr>
                <w:b/>
                <w:sz w:val="16"/>
                <w:szCs w:val="16"/>
              </w:rPr>
              <w:t xml:space="preserve"> - </w:t>
            </w:r>
            <w:r w:rsidR="00C61FA3" w:rsidRPr="00C61FA3">
              <w:rPr>
                <w:b/>
                <w:sz w:val="16"/>
                <w:szCs w:val="16"/>
              </w:rPr>
              <w:t>Modalités d’exécution</w:t>
            </w:r>
          </w:p>
        </w:tc>
        <w:tc>
          <w:tcPr>
            <w:tcW w:w="3402" w:type="dxa"/>
            <w:vAlign w:val="center"/>
          </w:tcPr>
          <w:p w14:paraId="35CA0C1C" w14:textId="77777777" w:rsidR="00857620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873280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62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57620">
              <w:rPr>
                <w:sz w:val="16"/>
                <w:szCs w:val="16"/>
              </w:rPr>
              <w:tab/>
            </w:r>
            <w:r w:rsidR="00857620" w:rsidRPr="00962DD1">
              <w:rPr>
                <w:sz w:val="16"/>
                <w:szCs w:val="16"/>
              </w:rPr>
              <w:t>D'accord</w:t>
            </w:r>
          </w:p>
          <w:p w14:paraId="233F68B0" w14:textId="77777777" w:rsidR="00857620" w:rsidRPr="00962DD1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808139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62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57620">
              <w:rPr>
                <w:sz w:val="16"/>
                <w:szCs w:val="16"/>
              </w:rPr>
              <w:t xml:space="preserve"> </w:t>
            </w:r>
            <w:r w:rsidR="00857620">
              <w:rPr>
                <w:sz w:val="16"/>
                <w:szCs w:val="16"/>
              </w:rPr>
              <w:tab/>
              <w:t>Partiellement d</w:t>
            </w:r>
            <w:r w:rsidR="00857620" w:rsidRPr="00962DD1">
              <w:rPr>
                <w:sz w:val="16"/>
                <w:szCs w:val="16"/>
              </w:rPr>
              <w:t>'accord</w:t>
            </w:r>
          </w:p>
          <w:p w14:paraId="529FEB99" w14:textId="77777777" w:rsidR="00857620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759205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62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57620">
              <w:rPr>
                <w:sz w:val="16"/>
                <w:szCs w:val="16"/>
              </w:rPr>
              <w:tab/>
            </w:r>
            <w:r w:rsidR="00857620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395633024"/>
            <w:placeholder>
              <w:docPart w:val="2E7EE9B7B90740D2BA933997A17294CC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5C1E273E" w14:textId="77777777" w:rsidR="00857620" w:rsidRDefault="00857620" w:rsidP="000B76A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1659877477"/>
            <w:placeholder>
              <w:docPart w:val="ED6FE8E843AD4C8989C08CDA3839163E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0BD46D7D" w14:textId="77777777" w:rsidR="00857620" w:rsidRDefault="00857620" w:rsidP="000B76A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857620" w:rsidRPr="006C798A" w14:paraId="42C3ACD8" w14:textId="77777777" w:rsidTr="000B76AB">
        <w:tc>
          <w:tcPr>
            <w:tcW w:w="3407" w:type="dxa"/>
            <w:vAlign w:val="center"/>
          </w:tcPr>
          <w:p w14:paraId="7403AC36" w14:textId="65F3170A" w:rsidR="00857620" w:rsidRPr="00EC761B" w:rsidRDefault="00857620" w:rsidP="000B76AB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 w:rsidR="00C61FA3">
              <w:rPr>
                <w:b/>
                <w:sz w:val="16"/>
                <w:szCs w:val="16"/>
              </w:rPr>
              <w:t>85</w:t>
            </w:r>
            <w:r>
              <w:rPr>
                <w:b/>
                <w:sz w:val="16"/>
                <w:szCs w:val="16"/>
              </w:rPr>
              <w:t xml:space="preserve"> - </w:t>
            </w:r>
            <w:r w:rsidR="00C61FA3" w:rsidRPr="00C61FA3">
              <w:rPr>
                <w:b/>
                <w:sz w:val="16"/>
                <w:szCs w:val="16"/>
              </w:rPr>
              <w:t>Plan des installations et rapports de contrôle</w:t>
            </w:r>
          </w:p>
        </w:tc>
        <w:tc>
          <w:tcPr>
            <w:tcW w:w="3402" w:type="dxa"/>
            <w:vAlign w:val="center"/>
          </w:tcPr>
          <w:p w14:paraId="4BF2880E" w14:textId="77777777" w:rsidR="00857620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246844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62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57620">
              <w:rPr>
                <w:sz w:val="16"/>
                <w:szCs w:val="16"/>
              </w:rPr>
              <w:tab/>
            </w:r>
            <w:r w:rsidR="00857620" w:rsidRPr="00962DD1">
              <w:rPr>
                <w:sz w:val="16"/>
                <w:szCs w:val="16"/>
              </w:rPr>
              <w:t>D'accord</w:t>
            </w:r>
          </w:p>
          <w:p w14:paraId="325A656B" w14:textId="77777777" w:rsidR="00857620" w:rsidRPr="00962DD1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496243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62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57620">
              <w:rPr>
                <w:sz w:val="16"/>
                <w:szCs w:val="16"/>
              </w:rPr>
              <w:t xml:space="preserve"> </w:t>
            </w:r>
            <w:r w:rsidR="00857620">
              <w:rPr>
                <w:sz w:val="16"/>
                <w:szCs w:val="16"/>
              </w:rPr>
              <w:tab/>
              <w:t>Partiellement d</w:t>
            </w:r>
            <w:r w:rsidR="00857620" w:rsidRPr="00962DD1">
              <w:rPr>
                <w:sz w:val="16"/>
                <w:szCs w:val="16"/>
              </w:rPr>
              <w:t>'accord</w:t>
            </w:r>
          </w:p>
          <w:p w14:paraId="50F175AA" w14:textId="77777777" w:rsidR="00857620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719403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62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57620">
              <w:rPr>
                <w:sz w:val="16"/>
                <w:szCs w:val="16"/>
              </w:rPr>
              <w:tab/>
            </w:r>
            <w:r w:rsidR="00857620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1595167418"/>
            <w:placeholder>
              <w:docPart w:val="1CBDFCB7C32C463CBE9BEF8D89C9FE74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5A3BD2A6" w14:textId="77777777" w:rsidR="00857620" w:rsidRDefault="00857620" w:rsidP="000B76A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468969811"/>
            <w:placeholder>
              <w:docPart w:val="24582FE3E1EE49E6A16AF649BB6F7568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440D069E" w14:textId="77777777" w:rsidR="00857620" w:rsidRDefault="00857620" w:rsidP="000B76A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857620" w:rsidRPr="006C798A" w14:paraId="2598DD8D" w14:textId="77777777" w:rsidTr="000B76AB">
        <w:tc>
          <w:tcPr>
            <w:tcW w:w="3407" w:type="dxa"/>
            <w:vAlign w:val="center"/>
          </w:tcPr>
          <w:p w14:paraId="43B67068" w14:textId="7515F3A1" w:rsidR="00857620" w:rsidRPr="00EC761B" w:rsidRDefault="00857620" w:rsidP="000B76AB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 w:rsidR="00C61FA3">
              <w:rPr>
                <w:b/>
                <w:sz w:val="16"/>
                <w:szCs w:val="16"/>
              </w:rPr>
              <w:t>86</w:t>
            </w:r>
            <w:r>
              <w:rPr>
                <w:b/>
                <w:sz w:val="16"/>
                <w:szCs w:val="16"/>
              </w:rPr>
              <w:t xml:space="preserve"> - </w:t>
            </w:r>
            <w:r w:rsidR="00C61FA3" w:rsidRPr="00C61FA3">
              <w:rPr>
                <w:b/>
                <w:sz w:val="16"/>
                <w:szCs w:val="16"/>
              </w:rPr>
              <w:t>Fonctionnement et entretien des installations privées</w:t>
            </w:r>
          </w:p>
        </w:tc>
        <w:tc>
          <w:tcPr>
            <w:tcW w:w="3402" w:type="dxa"/>
            <w:vAlign w:val="center"/>
          </w:tcPr>
          <w:p w14:paraId="49032401" w14:textId="77777777" w:rsidR="00857620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260807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62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57620">
              <w:rPr>
                <w:sz w:val="16"/>
                <w:szCs w:val="16"/>
              </w:rPr>
              <w:tab/>
            </w:r>
            <w:r w:rsidR="00857620" w:rsidRPr="00962DD1">
              <w:rPr>
                <w:sz w:val="16"/>
                <w:szCs w:val="16"/>
              </w:rPr>
              <w:t>D'accord</w:t>
            </w:r>
          </w:p>
          <w:p w14:paraId="188910D5" w14:textId="77777777" w:rsidR="00857620" w:rsidRPr="00962DD1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690942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62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57620">
              <w:rPr>
                <w:sz w:val="16"/>
                <w:szCs w:val="16"/>
              </w:rPr>
              <w:t xml:space="preserve"> </w:t>
            </w:r>
            <w:r w:rsidR="00857620">
              <w:rPr>
                <w:sz w:val="16"/>
                <w:szCs w:val="16"/>
              </w:rPr>
              <w:tab/>
              <w:t>Partiellement d</w:t>
            </w:r>
            <w:r w:rsidR="00857620" w:rsidRPr="00962DD1">
              <w:rPr>
                <w:sz w:val="16"/>
                <w:szCs w:val="16"/>
              </w:rPr>
              <w:t>'accord</w:t>
            </w:r>
          </w:p>
          <w:p w14:paraId="5D578661" w14:textId="77777777" w:rsidR="00857620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270707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62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57620">
              <w:rPr>
                <w:sz w:val="16"/>
                <w:szCs w:val="16"/>
              </w:rPr>
              <w:tab/>
            </w:r>
            <w:r w:rsidR="00857620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37175167"/>
            <w:placeholder>
              <w:docPart w:val="42000E808D3B464C891420EACF283D4C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01CB30A0" w14:textId="77777777" w:rsidR="00857620" w:rsidRDefault="00857620" w:rsidP="000B76A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817387348"/>
            <w:placeholder>
              <w:docPart w:val="058D0848902948DA90B6EB3A4D7A0AE8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6B15277D" w14:textId="77777777" w:rsidR="00857620" w:rsidRDefault="00857620" w:rsidP="000B76A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857620" w:rsidRPr="006C798A" w14:paraId="73348D5B" w14:textId="77777777" w:rsidTr="000B76AB">
        <w:tc>
          <w:tcPr>
            <w:tcW w:w="3407" w:type="dxa"/>
            <w:vAlign w:val="center"/>
          </w:tcPr>
          <w:p w14:paraId="31A11584" w14:textId="3665B216" w:rsidR="00857620" w:rsidRPr="00EC761B" w:rsidRDefault="00857620" w:rsidP="000B76AB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 w:rsidR="00C61FA3">
              <w:rPr>
                <w:b/>
                <w:sz w:val="16"/>
                <w:szCs w:val="16"/>
              </w:rPr>
              <w:t>87</w:t>
            </w:r>
            <w:r>
              <w:rPr>
                <w:b/>
                <w:sz w:val="16"/>
                <w:szCs w:val="16"/>
              </w:rPr>
              <w:t xml:space="preserve"> - </w:t>
            </w:r>
            <w:r w:rsidR="00C61FA3" w:rsidRPr="00C61FA3">
              <w:rPr>
                <w:b/>
                <w:sz w:val="16"/>
                <w:szCs w:val="16"/>
              </w:rPr>
              <w:t>Utilisation d’installations privées par des tiers</w:t>
            </w:r>
          </w:p>
        </w:tc>
        <w:tc>
          <w:tcPr>
            <w:tcW w:w="3402" w:type="dxa"/>
            <w:vAlign w:val="center"/>
          </w:tcPr>
          <w:p w14:paraId="0BC33F0D" w14:textId="77777777" w:rsidR="00857620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251167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62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57620">
              <w:rPr>
                <w:sz w:val="16"/>
                <w:szCs w:val="16"/>
              </w:rPr>
              <w:tab/>
            </w:r>
            <w:r w:rsidR="00857620" w:rsidRPr="00962DD1">
              <w:rPr>
                <w:sz w:val="16"/>
                <w:szCs w:val="16"/>
              </w:rPr>
              <w:t>D'accord</w:t>
            </w:r>
          </w:p>
          <w:p w14:paraId="5C567DE2" w14:textId="77777777" w:rsidR="00857620" w:rsidRPr="00962DD1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219514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62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57620">
              <w:rPr>
                <w:sz w:val="16"/>
                <w:szCs w:val="16"/>
              </w:rPr>
              <w:t xml:space="preserve"> </w:t>
            </w:r>
            <w:r w:rsidR="00857620">
              <w:rPr>
                <w:sz w:val="16"/>
                <w:szCs w:val="16"/>
              </w:rPr>
              <w:tab/>
              <w:t>Partiellement d</w:t>
            </w:r>
            <w:r w:rsidR="00857620" w:rsidRPr="00962DD1">
              <w:rPr>
                <w:sz w:val="16"/>
                <w:szCs w:val="16"/>
              </w:rPr>
              <w:t>'accord</w:t>
            </w:r>
          </w:p>
          <w:p w14:paraId="7D282EB9" w14:textId="77777777" w:rsidR="00857620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587925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62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57620">
              <w:rPr>
                <w:sz w:val="16"/>
                <w:szCs w:val="16"/>
              </w:rPr>
              <w:tab/>
            </w:r>
            <w:r w:rsidR="00857620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1911230944"/>
            <w:placeholder>
              <w:docPart w:val="AD47500DEF554FEE94F926A9E9EBF3F6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0995776E" w14:textId="77777777" w:rsidR="00857620" w:rsidRDefault="00857620" w:rsidP="000B76A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639944143"/>
            <w:placeholder>
              <w:docPart w:val="D5D7CD55866A4415BD9B25F0EBBC92AD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46137321" w14:textId="77777777" w:rsidR="00857620" w:rsidRDefault="00857620" w:rsidP="000B76A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857620" w:rsidRPr="006C798A" w14:paraId="5217857C" w14:textId="77777777" w:rsidTr="000B76AB">
        <w:tc>
          <w:tcPr>
            <w:tcW w:w="3407" w:type="dxa"/>
            <w:vAlign w:val="center"/>
          </w:tcPr>
          <w:p w14:paraId="575828E4" w14:textId="63D22901" w:rsidR="00857620" w:rsidRPr="00EC761B" w:rsidRDefault="00857620" w:rsidP="000B76AB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lastRenderedPageBreak/>
              <w:t xml:space="preserve">Art. </w:t>
            </w:r>
            <w:r w:rsidR="00C61FA3">
              <w:rPr>
                <w:b/>
                <w:sz w:val="16"/>
                <w:szCs w:val="16"/>
              </w:rPr>
              <w:t>88</w:t>
            </w:r>
            <w:r>
              <w:rPr>
                <w:b/>
                <w:sz w:val="16"/>
                <w:szCs w:val="16"/>
              </w:rPr>
              <w:t xml:space="preserve"> - </w:t>
            </w:r>
            <w:r w:rsidR="00C61FA3" w:rsidRPr="00C61FA3">
              <w:rPr>
                <w:b/>
                <w:sz w:val="16"/>
                <w:szCs w:val="16"/>
              </w:rPr>
              <w:t>Installations privées d’intérêt local</w:t>
            </w:r>
          </w:p>
        </w:tc>
        <w:tc>
          <w:tcPr>
            <w:tcW w:w="3402" w:type="dxa"/>
            <w:vAlign w:val="center"/>
          </w:tcPr>
          <w:p w14:paraId="6C259F06" w14:textId="77777777" w:rsidR="00857620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491021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62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57620">
              <w:rPr>
                <w:sz w:val="16"/>
                <w:szCs w:val="16"/>
              </w:rPr>
              <w:tab/>
            </w:r>
            <w:r w:rsidR="00857620" w:rsidRPr="00962DD1">
              <w:rPr>
                <w:sz w:val="16"/>
                <w:szCs w:val="16"/>
              </w:rPr>
              <w:t>D'accord</w:t>
            </w:r>
          </w:p>
          <w:p w14:paraId="7A528E1B" w14:textId="77777777" w:rsidR="00857620" w:rsidRPr="00962DD1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599001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62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57620">
              <w:rPr>
                <w:sz w:val="16"/>
                <w:szCs w:val="16"/>
              </w:rPr>
              <w:t xml:space="preserve"> </w:t>
            </w:r>
            <w:r w:rsidR="00857620">
              <w:rPr>
                <w:sz w:val="16"/>
                <w:szCs w:val="16"/>
              </w:rPr>
              <w:tab/>
              <w:t>Partiellement d</w:t>
            </w:r>
            <w:r w:rsidR="00857620" w:rsidRPr="00962DD1">
              <w:rPr>
                <w:sz w:val="16"/>
                <w:szCs w:val="16"/>
              </w:rPr>
              <w:t>'accord</w:t>
            </w:r>
          </w:p>
          <w:p w14:paraId="4C22956C" w14:textId="77777777" w:rsidR="00857620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750273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62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57620">
              <w:rPr>
                <w:sz w:val="16"/>
                <w:szCs w:val="16"/>
              </w:rPr>
              <w:tab/>
            </w:r>
            <w:r w:rsidR="00857620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239253192"/>
            <w:placeholder>
              <w:docPart w:val="6276D2D93A374BF0AADA4685A5120F1A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65CB3490" w14:textId="77777777" w:rsidR="00857620" w:rsidRDefault="00857620" w:rsidP="000B76A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905580922"/>
            <w:placeholder>
              <w:docPart w:val="3C37A4010F0C44EAAEB6E4A4CE9FDC9D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3FAC5A78" w14:textId="77777777" w:rsidR="00857620" w:rsidRDefault="00857620" w:rsidP="000B76A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857620" w:rsidRPr="006C798A" w14:paraId="379AE2A0" w14:textId="77777777" w:rsidTr="000B76AB">
        <w:tc>
          <w:tcPr>
            <w:tcW w:w="3407" w:type="dxa"/>
            <w:vAlign w:val="center"/>
          </w:tcPr>
          <w:p w14:paraId="67C259D7" w14:textId="6BCFA044" w:rsidR="00857620" w:rsidRPr="00EC761B" w:rsidRDefault="00857620" w:rsidP="000B76AB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 w:rsidR="00C61FA3">
              <w:rPr>
                <w:b/>
                <w:sz w:val="16"/>
                <w:szCs w:val="16"/>
              </w:rPr>
              <w:t>89</w:t>
            </w:r>
            <w:r>
              <w:rPr>
                <w:b/>
                <w:sz w:val="16"/>
                <w:szCs w:val="16"/>
              </w:rPr>
              <w:t xml:space="preserve"> - </w:t>
            </w:r>
            <w:r w:rsidR="00C61FA3" w:rsidRPr="00C61FA3">
              <w:rPr>
                <w:b/>
                <w:sz w:val="16"/>
                <w:szCs w:val="16"/>
              </w:rPr>
              <w:t>Installations individuelles d’assainissement</w:t>
            </w:r>
          </w:p>
        </w:tc>
        <w:tc>
          <w:tcPr>
            <w:tcW w:w="3402" w:type="dxa"/>
            <w:vAlign w:val="center"/>
          </w:tcPr>
          <w:p w14:paraId="25FD8751" w14:textId="77777777" w:rsidR="00857620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91288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62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57620">
              <w:rPr>
                <w:sz w:val="16"/>
                <w:szCs w:val="16"/>
              </w:rPr>
              <w:tab/>
            </w:r>
            <w:r w:rsidR="00857620" w:rsidRPr="00962DD1">
              <w:rPr>
                <w:sz w:val="16"/>
                <w:szCs w:val="16"/>
              </w:rPr>
              <w:t>D'accord</w:t>
            </w:r>
          </w:p>
          <w:p w14:paraId="0A3CEBB9" w14:textId="77777777" w:rsidR="00857620" w:rsidRPr="00962DD1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964705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62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57620">
              <w:rPr>
                <w:sz w:val="16"/>
                <w:szCs w:val="16"/>
              </w:rPr>
              <w:t xml:space="preserve"> </w:t>
            </w:r>
            <w:r w:rsidR="00857620">
              <w:rPr>
                <w:sz w:val="16"/>
                <w:szCs w:val="16"/>
              </w:rPr>
              <w:tab/>
              <w:t>Partiellement d</w:t>
            </w:r>
            <w:r w:rsidR="00857620" w:rsidRPr="00962DD1">
              <w:rPr>
                <w:sz w:val="16"/>
                <w:szCs w:val="16"/>
              </w:rPr>
              <w:t>'accord</w:t>
            </w:r>
          </w:p>
          <w:p w14:paraId="5E2BBBA6" w14:textId="77777777" w:rsidR="00857620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7734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62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57620">
              <w:rPr>
                <w:sz w:val="16"/>
                <w:szCs w:val="16"/>
              </w:rPr>
              <w:tab/>
            </w:r>
            <w:r w:rsidR="00857620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425005861"/>
            <w:placeholder>
              <w:docPart w:val="DB614ACEEB374DACAA51954B77DCBA7D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4ECAA5EC" w14:textId="77777777" w:rsidR="00857620" w:rsidRDefault="00857620" w:rsidP="000B76A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103113814"/>
            <w:placeholder>
              <w:docPart w:val="328C5225392B41DEB46ACAE3ED61E8BD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4F4C27AC" w14:textId="77777777" w:rsidR="00857620" w:rsidRDefault="00857620" w:rsidP="000B76A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857620" w:rsidRPr="006C798A" w14:paraId="49642070" w14:textId="77777777" w:rsidTr="000B76AB">
        <w:tc>
          <w:tcPr>
            <w:tcW w:w="3407" w:type="dxa"/>
            <w:vAlign w:val="center"/>
          </w:tcPr>
          <w:p w14:paraId="544816E5" w14:textId="10EA9D32" w:rsidR="00857620" w:rsidRPr="00EC761B" w:rsidRDefault="00857620" w:rsidP="000B76AB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 w:rsidR="00C61FA3">
              <w:rPr>
                <w:b/>
                <w:sz w:val="16"/>
                <w:szCs w:val="16"/>
              </w:rPr>
              <w:t>90</w:t>
            </w:r>
            <w:r>
              <w:rPr>
                <w:b/>
                <w:sz w:val="16"/>
                <w:szCs w:val="16"/>
              </w:rPr>
              <w:t xml:space="preserve"> - </w:t>
            </w:r>
            <w:r w:rsidR="00C61FA3" w:rsidRPr="00C61FA3">
              <w:rPr>
                <w:b/>
                <w:sz w:val="16"/>
                <w:szCs w:val="16"/>
              </w:rPr>
              <w:t>Systèmes locaux de valorisation des eaux polluées</w:t>
            </w:r>
          </w:p>
        </w:tc>
        <w:tc>
          <w:tcPr>
            <w:tcW w:w="3402" w:type="dxa"/>
            <w:vAlign w:val="center"/>
          </w:tcPr>
          <w:p w14:paraId="6CA326EE" w14:textId="77777777" w:rsidR="00857620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468864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62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57620">
              <w:rPr>
                <w:sz w:val="16"/>
                <w:szCs w:val="16"/>
              </w:rPr>
              <w:tab/>
            </w:r>
            <w:r w:rsidR="00857620" w:rsidRPr="00962DD1">
              <w:rPr>
                <w:sz w:val="16"/>
                <w:szCs w:val="16"/>
              </w:rPr>
              <w:t>D'accord</w:t>
            </w:r>
          </w:p>
          <w:p w14:paraId="4A196D33" w14:textId="77777777" w:rsidR="00857620" w:rsidRPr="00962DD1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64726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62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57620">
              <w:rPr>
                <w:sz w:val="16"/>
                <w:szCs w:val="16"/>
              </w:rPr>
              <w:t xml:space="preserve"> </w:t>
            </w:r>
            <w:r w:rsidR="00857620">
              <w:rPr>
                <w:sz w:val="16"/>
                <w:szCs w:val="16"/>
              </w:rPr>
              <w:tab/>
              <w:t>Partiellement d</w:t>
            </w:r>
            <w:r w:rsidR="00857620" w:rsidRPr="00962DD1">
              <w:rPr>
                <w:sz w:val="16"/>
                <w:szCs w:val="16"/>
              </w:rPr>
              <w:t>'accord</w:t>
            </w:r>
          </w:p>
          <w:p w14:paraId="4C7F175E" w14:textId="77777777" w:rsidR="00857620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643781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62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57620">
              <w:rPr>
                <w:sz w:val="16"/>
                <w:szCs w:val="16"/>
              </w:rPr>
              <w:tab/>
            </w:r>
            <w:r w:rsidR="00857620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1597322029"/>
            <w:placeholder>
              <w:docPart w:val="5329DB6672404F4E9534259672CC72F9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42B042D2" w14:textId="77777777" w:rsidR="00857620" w:rsidRDefault="00857620" w:rsidP="000B76A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804121930"/>
            <w:placeholder>
              <w:docPart w:val="5BD294949C4D405BBD3D13FB700A44E6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7F004BAD" w14:textId="77777777" w:rsidR="00857620" w:rsidRDefault="00857620" w:rsidP="000B76A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C61FA3" w:rsidRPr="006C798A" w14:paraId="2DDE5F31" w14:textId="77777777" w:rsidTr="000B76AB">
        <w:tc>
          <w:tcPr>
            <w:tcW w:w="3407" w:type="dxa"/>
            <w:vAlign w:val="center"/>
          </w:tcPr>
          <w:p w14:paraId="7139174C" w14:textId="62BD4F8A" w:rsidR="00C61FA3" w:rsidRPr="00EC761B" w:rsidRDefault="00C61FA3" w:rsidP="000B76AB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 w:rsidR="00D172C0">
              <w:rPr>
                <w:b/>
                <w:sz w:val="16"/>
                <w:szCs w:val="16"/>
              </w:rPr>
              <w:t>91</w:t>
            </w:r>
            <w:r>
              <w:rPr>
                <w:b/>
                <w:sz w:val="16"/>
                <w:szCs w:val="16"/>
              </w:rPr>
              <w:t xml:space="preserve"> - </w:t>
            </w:r>
            <w:r w:rsidR="00D172C0" w:rsidRPr="00D172C0">
              <w:rPr>
                <w:b/>
                <w:sz w:val="16"/>
                <w:szCs w:val="16"/>
              </w:rPr>
              <w:t>Piscines, bassins d’agrément et installations similaires</w:t>
            </w:r>
          </w:p>
        </w:tc>
        <w:tc>
          <w:tcPr>
            <w:tcW w:w="3402" w:type="dxa"/>
            <w:vAlign w:val="center"/>
          </w:tcPr>
          <w:p w14:paraId="363FA9AF" w14:textId="77777777" w:rsidR="00C61FA3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223068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FA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61FA3">
              <w:rPr>
                <w:sz w:val="16"/>
                <w:szCs w:val="16"/>
              </w:rPr>
              <w:tab/>
            </w:r>
            <w:r w:rsidR="00C61FA3" w:rsidRPr="00962DD1">
              <w:rPr>
                <w:sz w:val="16"/>
                <w:szCs w:val="16"/>
              </w:rPr>
              <w:t>D'accord</w:t>
            </w:r>
          </w:p>
          <w:p w14:paraId="435D67C7" w14:textId="77777777" w:rsidR="00C61FA3" w:rsidRPr="00962DD1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121387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FA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61FA3">
              <w:rPr>
                <w:sz w:val="16"/>
                <w:szCs w:val="16"/>
              </w:rPr>
              <w:t xml:space="preserve"> </w:t>
            </w:r>
            <w:r w:rsidR="00C61FA3">
              <w:rPr>
                <w:sz w:val="16"/>
                <w:szCs w:val="16"/>
              </w:rPr>
              <w:tab/>
              <w:t>Partiellement d</w:t>
            </w:r>
            <w:r w:rsidR="00C61FA3" w:rsidRPr="00962DD1">
              <w:rPr>
                <w:sz w:val="16"/>
                <w:szCs w:val="16"/>
              </w:rPr>
              <w:t>'accord</w:t>
            </w:r>
          </w:p>
          <w:p w14:paraId="716328E3" w14:textId="77777777" w:rsidR="00C61FA3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675956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FA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61FA3">
              <w:rPr>
                <w:sz w:val="16"/>
                <w:szCs w:val="16"/>
              </w:rPr>
              <w:tab/>
            </w:r>
            <w:r w:rsidR="00C61FA3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173739752"/>
            <w:placeholder>
              <w:docPart w:val="0A6CD07B47D644F281F0F3B0F9331F0C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04248661" w14:textId="77777777" w:rsidR="00C61FA3" w:rsidRDefault="00C61FA3" w:rsidP="000B76A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516217977"/>
            <w:placeholder>
              <w:docPart w:val="3C77149A4E4E42D9A537F2401A37E012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0843D8BC" w14:textId="77777777" w:rsidR="00C61FA3" w:rsidRDefault="00C61FA3" w:rsidP="000B76A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C61FA3" w:rsidRPr="006C798A" w14:paraId="2515791A" w14:textId="77777777" w:rsidTr="000B76AB">
        <w:tc>
          <w:tcPr>
            <w:tcW w:w="3407" w:type="dxa"/>
            <w:vAlign w:val="center"/>
          </w:tcPr>
          <w:p w14:paraId="4D7FD0CD" w14:textId="124B72A5" w:rsidR="00C61FA3" w:rsidRPr="00EC761B" w:rsidRDefault="00C61FA3" w:rsidP="000B76AB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 w:rsidR="00D172C0">
              <w:rPr>
                <w:b/>
                <w:sz w:val="16"/>
                <w:szCs w:val="16"/>
              </w:rPr>
              <w:t>92</w:t>
            </w:r>
            <w:r>
              <w:rPr>
                <w:b/>
                <w:sz w:val="16"/>
                <w:szCs w:val="16"/>
              </w:rPr>
              <w:t xml:space="preserve"> - </w:t>
            </w:r>
            <w:r w:rsidR="00D172C0" w:rsidRPr="00D172C0">
              <w:rPr>
                <w:b/>
                <w:sz w:val="16"/>
                <w:szCs w:val="16"/>
              </w:rPr>
              <w:t>Installations agricoles</w:t>
            </w:r>
          </w:p>
        </w:tc>
        <w:tc>
          <w:tcPr>
            <w:tcW w:w="3402" w:type="dxa"/>
            <w:vAlign w:val="center"/>
          </w:tcPr>
          <w:p w14:paraId="3B7A1A12" w14:textId="77777777" w:rsidR="00C61FA3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310977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FA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61FA3">
              <w:rPr>
                <w:sz w:val="16"/>
                <w:szCs w:val="16"/>
              </w:rPr>
              <w:tab/>
            </w:r>
            <w:r w:rsidR="00C61FA3" w:rsidRPr="00962DD1">
              <w:rPr>
                <w:sz w:val="16"/>
                <w:szCs w:val="16"/>
              </w:rPr>
              <w:t>D'accord</w:t>
            </w:r>
          </w:p>
          <w:p w14:paraId="5646F6F6" w14:textId="77777777" w:rsidR="00C61FA3" w:rsidRPr="00962DD1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752860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FA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61FA3">
              <w:rPr>
                <w:sz w:val="16"/>
                <w:szCs w:val="16"/>
              </w:rPr>
              <w:t xml:space="preserve"> </w:t>
            </w:r>
            <w:r w:rsidR="00C61FA3">
              <w:rPr>
                <w:sz w:val="16"/>
                <w:szCs w:val="16"/>
              </w:rPr>
              <w:tab/>
              <w:t>Partiellement d</w:t>
            </w:r>
            <w:r w:rsidR="00C61FA3" w:rsidRPr="00962DD1">
              <w:rPr>
                <w:sz w:val="16"/>
                <w:szCs w:val="16"/>
              </w:rPr>
              <w:t>'accord</w:t>
            </w:r>
          </w:p>
          <w:p w14:paraId="7B7D0DB6" w14:textId="77777777" w:rsidR="00C61FA3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620728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FA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61FA3">
              <w:rPr>
                <w:sz w:val="16"/>
                <w:szCs w:val="16"/>
              </w:rPr>
              <w:tab/>
            </w:r>
            <w:r w:rsidR="00C61FA3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1495025734"/>
            <w:placeholder>
              <w:docPart w:val="179C409D6E44464D82E1D8013260776F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0783F0DD" w14:textId="77777777" w:rsidR="00C61FA3" w:rsidRDefault="00C61FA3" w:rsidP="000B76A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169790839"/>
            <w:placeholder>
              <w:docPart w:val="4EAA0A7E33314DEC8383B2C3BD65E66A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6BBBF791" w14:textId="77777777" w:rsidR="00C61FA3" w:rsidRDefault="00C61FA3" w:rsidP="000B76A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C61FA3" w:rsidRPr="006C798A" w14:paraId="5942A282" w14:textId="77777777" w:rsidTr="000B76AB">
        <w:tc>
          <w:tcPr>
            <w:tcW w:w="3407" w:type="dxa"/>
            <w:vAlign w:val="center"/>
          </w:tcPr>
          <w:p w14:paraId="73E75864" w14:textId="4B2A37DC" w:rsidR="00C61FA3" w:rsidRPr="00EC761B" w:rsidRDefault="00C61FA3" w:rsidP="000B76AB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lastRenderedPageBreak/>
              <w:t xml:space="preserve">Art. </w:t>
            </w:r>
            <w:r w:rsidR="00D172C0">
              <w:rPr>
                <w:b/>
                <w:sz w:val="16"/>
                <w:szCs w:val="16"/>
              </w:rPr>
              <w:t>93</w:t>
            </w:r>
            <w:r>
              <w:rPr>
                <w:b/>
                <w:sz w:val="16"/>
                <w:szCs w:val="16"/>
              </w:rPr>
              <w:t xml:space="preserve"> - </w:t>
            </w:r>
            <w:r w:rsidR="00D172C0" w:rsidRPr="00D172C0">
              <w:rPr>
                <w:b/>
                <w:sz w:val="16"/>
                <w:szCs w:val="16"/>
              </w:rPr>
              <w:t>Réservoirs à lisier</w:t>
            </w:r>
          </w:p>
        </w:tc>
        <w:tc>
          <w:tcPr>
            <w:tcW w:w="3402" w:type="dxa"/>
            <w:vAlign w:val="center"/>
          </w:tcPr>
          <w:p w14:paraId="0D36FB0D" w14:textId="77777777" w:rsidR="00C61FA3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600070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FA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61FA3">
              <w:rPr>
                <w:sz w:val="16"/>
                <w:szCs w:val="16"/>
              </w:rPr>
              <w:tab/>
            </w:r>
            <w:r w:rsidR="00C61FA3" w:rsidRPr="00962DD1">
              <w:rPr>
                <w:sz w:val="16"/>
                <w:szCs w:val="16"/>
              </w:rPr>
              <w:t>D'accord</w:t>
            </w:r>
          </w:p>
          <w:p w14:paraId="1149EBFB" w14:textId="77777777" w:rsidR="00C61FA3" w:rsidRPr="00962DD1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210221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FA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61FA3">
              <w:rPr>
                <w:sz w:val="16"/>
                <w:szCs w:val="16"/>
              </w:rPr>
              <w:t xml:space="preserve"> </w:t>
            </w:r>
            <w:r w:rsidR="00C61FA3">
              <w:rPr>
                <w:sz w:val="16"/>
                <w:szCs w:val="16"/>
              </w:rPr>
              <w:tab/>
              <w:t>Partiellement d</w:t>
            </w:r>
            <w:r w:rsidR="00C61FA3" w:rsidRPr="00962DD1">
              <w:rPr>
                <w:sz w:val="16"/>
                <w:szCs w:val="16"/>
              </w:rPr>
              <w:t>'accord</w:t>
            </w:r>
          </w:p>
          <w:p w14:paraId="5BEEAFE2" w14:textId="77777777" w:rsidR="00C61FA3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205759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FA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61FA3">
              <w:rPr>
                <w:sz w:val="16"/>
                <w:szCs w:val="16"/>
              </w:rPr>
              <w:tab/>
            </w:r>
            <w:r w:rsidR="00C61FA3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212357928"/>
            <w:placeholder>
              <w:docPart w:val="5BBCA3CA5C344D06A129DA79D5255C3D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6EDE57AD" w14:textId="77777777" w:rsidR="00C61FA3" w:rsidRDefault="00C61FA3" w:rsidP="000B76A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1312600715"/>
            <w:placeholder>
              <w:docPart w:val="C7C8BF6D240842E2AF68F3A4AC942997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62D67B3C" w14:textId="77777777" w:rsidR="00C61FA3" w:rsidRDefault="00C61FA3" w:rsidP="000B76A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C61FA3" w:rsidRPr="006C798A" w14:paraId="7DAE853A" w14:textId="77777777" w:rsidTr="000B76AB">
        <w:tc>
          <w:tcPr>
            <w:tcW w:w="3407" w:type="dxa"/>
            <w:vAlign w:val="center"/>
          </w:tcPr>
          <w:p w14:paraId="7BA647F8" w14:textId="12AB1143" w:rsidR="00C61FA3" w:rsidRPr="00EC761B" w:rsidRDefault="00C61FA3" w:rsidP="000B76AB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 w:rsidR="00D172C0">
              <w:rPr>
                <w:b/>
                <w:sz w:val="16"/>
                <w:szCs w:val="16"/>
              </w:rPr>
              <w:t>94</w:t>
            </w:r>
            <w:r>
              <w:rPr>
                <w:b/>
                <w:sz w:val="16"/>
                <w:szCs w:val="16"/>
              </w:rPr>
              <w:t xml:space="preserve"> - </w:t>
            </w:r>
            <w:r w:rsidR="00D172C0" w:rsidRPr="00D172C0">
              <w:rPr>
                <w:b/>
                <w:sz w:val="16"/>
                <w:szCs w:val="16"/>
              </w:rPr>
              <w:t>Aire à fumier et entreposage temporaire</w:t>
            </w:r>
          </w:p>
        </w:tc>
        <w:tc>
          <w:tcPr>
            <w:tcW w:w="3402" w:type="dxa"/>
            <w:vAlign w:val="center"/>
          </w:tcPr>
          <w:p w14:paraId="3523F419" w14:textId="77777777" w:rsidR="00C61FA3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354687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FA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61FA3">
              <w:rPr>
                <w:sz w:val="16"/>
                <w:szCs w:val="16"/>
              </w:rPr>
              <w:tab/>
            </w:r>
            <w:r w:rsidR="00C61FA3" w:rsidRPr="00962DD1">
              <w:rPr>
                <w:sz w:val="16"/>
                <w:szCs w:val="16"/>
              </w:rPr>
              <w:t>D'accord</w:t>
            </w:r>
          </w:p>
          <w:p w14:paraId="3F58386D" w14:textId="77777777" w:rsidR="00C61FA3" w:rsidRPr="00962DD1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918693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FA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61FA3">
              <w:rPr>
                <w:sz w:val="16"/>
                <w:szCs w:val="16"/>
              </w:rPr>
              <w:t xml:space="preserve"> </w:t>
            </w:r>
            <w:r w:rsidR="00C61FA3">
              <w:rPr>
                <w:sz w:val="16"/>
                <w:szCs w:val="16"/>
              </w:rPr>
              <w:tab/>
              <w:t>Partiellement d</w:t>
            </w:r>
            <w:r w:rsidR="00C61FA3" w:rsidRPr="00962DD1">
              <w:rPr>
                <w:sz w:val="16"/>
                <w:szCs w:val="16"/>
              </w:rPr>
              <w:t>'accord</w:t>
            </w:r>
          </w:p>
          <w:p w14:paraId="3679832B" w14:textId="77777777" w:rsidR="00C61FA3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699200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FA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61FA3">
              <w:rPr>
                <w:sz w:val="16"/>
                <w:szCs w:val="16"/>
              </w:rPr>
              <w:tab/>
            </w:r>
            <w:r w:rsidR="00C61FA3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2054039305"/>
            <w:placeholder>
              <w:docPart w:val="BCF343376DE340A7AFB896E3BD6A0DE3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6EA9CCBA" w14:textId="77777777" w:rsidR="00C61FA3" w:rsidRDefault="00C61FA3" w:rsidP="000B76A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865599985"/>
            <w:placeholder>
              <w:docPart w:val="BB24581D9DBB4B9982104AC6CF55C925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0320000C" w14:textId="77777777" w:rsidR="00C61FA3" w:rsidRDefault="00C61FA3" w:rsidP="000B76A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C61FA3" w:rsidRPr="006C798A" w14:paraId="50535A16" w14:textId="77777777" w:rsidTr="000B76AB">
        <w:tc>
          <w:tcPr>
            <w:tcW w:w="3407" w:type="dxa"/>
            <w:vAlign w:val="center"/>
          </w:tcPr>
          <w:p w14:paraId="3ECAD0D5" w14:textId="273F5126" w:rsidR="00C61FA3" w:rsidRPr="00EC761B" w:rsidRDefault="00C61FA3" w:rsidP="000B76AB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 w:rsidR="00D172C0">
              <w:rPr>
                <w:b/>
                <w:sz w:val="16"/>
                <w:szCs w:val="16"/>
              </w:rPr>
              <w:t>95</w:t>
            </w:r>
            <w:r>
              <w:rPr>
                <w:b/>
                <w:sz w:val="16"/>
                <w:szCs w:val="16"/>
              </w:rPr>
              <w:t xml:space="preserve"> - </w:t>
            </w:r>
            <w:r w:rsidR="00D172C0" w:rsidRPr="00D172C0">
              <w:rPr>
                <w:b/>
                <w:sz w:val="16"/>
                <w:szCs w:val="16"/>
              </w:rPr>
              <w:t>Machines à laver les légumes</w:t>
            </w:r>
          </w:p>
        </w:tc>
        <w:tc>
          <w:tcPr>
            <w:tcW w:w="3402" w:type="dxa"/>
            <w:vAlign w:val="center"/>
          </w:tcPr>
          <w:p w14:paraId="05BA52C0" w14:textId="77777777" w:rsidR="00C61FA3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085723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FA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61FA3">
              <w:rPr>
                <w:sz w:val="16"/>
                <w:szCs w:val="16"/>
              </w:rPr>
              <w:tab/>
            </w:r>
            <w:r w:rsidR="00C61FA3" w:rsidRPr="00962DD1">
              <w:rPr>
                <w:sz w:val="16"/>
                <w:szCs w:val="16"/>
              </w:rPr>
              <w:t>D'accord</w:t>
            </w:r>
          </w:p>
          <w:p w14:paraId="58053B48" w14:textId="77777777" w:rsidR="00C61FA3" w:rsidRPr="00962DD1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462654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FA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61FA3">
              <w:rPr>
                <w:sz w:val="16"/>
                <w:szCs w:val="16"/>
              </w:rPr>
              <w:t xml:space="preserve"> </w:t>
            </w:r>
            <w:r w:rsidR="00C61FA3">
              <w:rPr>
                <w:sz w:val="16"/>
                <w:szCs w:val="16"/>
              </w:rPr>
              <w:tab/>
              <w:t>Partiellement d</w:t>
            </w:r>
            <w:r w:rsidR="00C61FA3" w:rsidRPr="00962DD1">
              <w:rPr>
                <w:sz w:val="16"/>
                <w:szCs w:val="16"/>
              </w:rPr>
              <w:t>'accord</w:t>
            </w:r>
          </w:p>
          <w:p w14:paraId="5BC02773" w14:textId="77777777" w:rsidR="00C61FA3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289403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FA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61FA3">
              <w:rPr>
                <w:sz w:val="16"/>
                <w:szCs w:val="16"/>
              </w:rPr>
              <w:tab/>
            </w:r>
            <w:r w:rsidR="00C61FA3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717203859"/>
            <w:placeholder>
              <w:docPart w:val="5FAFDC4E0D16404BAAC53676E30D28ED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75B64F00" w14:textId="77777777" w:rsidR="00C61FA3" w:rsidRDefault="00C61FA3" w:rsidP="000B76A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227990160"/>
            <w:placeholder>
              <w:docPart w:val="B045B61E22814C2FA6D1D08C2827A72D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6E01A63D" w14:textId="77777777" w:rsidR="00C61FA3" w:rsidRDefault="00C61FA3" w:rsidP="000B76A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C61FA3" w:rsidRPr="006C798A" w14:paraId="08BA75BD" w14:textId="77777777" w:rsidTr="000B76AB">
        <w:tc>
          <w:tcPr>
            <w:tcW w:w="3407" w:type="dxa"/>
            <w:vAlign w:val="center"/>
          </w:tcPr>
          <w:p w14:paraId="5519DF62" w14:textId="0DDF159E" w:rsidR="00C61FA3" w:rsidRPr="00EC761B" w:rsidRDefault="00C61FA3" w:rsidP="000B76AB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 w:rsidR="00D172C0">
              <w:rPr>
                <w:b/>
                <w:sz w:val="16"/>
                <w:szCs w:val="16"/>
              </w:rPr>
              <w:t>96</w:t>
            </w:r>
            <w:r>
              <w:rPr>
                <w:b/>
                <w:sz w:val="16"/>
                <w:szCs w:val="16"/>
              </w:rPr>
              <w:t xml:space="preserve"> - </w:t>
            </w:r>
            <w:r w:rsidR="00D172C0" w:rsidRPr="00D172C0">
              <w:rPr>
                <w:b/>
                <w:sz w:val="16"/>
                <w:szCs w:val="16"/>
              </w:rPr>
              <w:t>Installations d’entreposage de liquides susceptibles de polluer les eaux</w:t>
            </w:r>
          </w:p>
        </w:tc>
        <w:tc>
          <w:tcPr>
            <w:tcW w:w="3402" w:type="dxa"/>
            <w:vAlign w:val="center"/>
          </w:tcPr>
          <w:p w14:paraId="5C9B8924" w14:textId="77777777" w:rsidR="00C61FA3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660069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FA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61FA3">
              <w:rPr>
                <w:sz w:val="16"/>
                <w:szCs w:val="16"/>
              </w:rPr>
              <w:tab/>
            </w:r>
            <w:r w:rsidR="00C61FA3" w:rsidRPr="00962DD1">
              <w:rPr>
                <w:sz w:val="16"/>
                <w:szCs w:val="16"/>
              </w:rPr>
              <w:t>D'accord</w:t>
            </w:r>
          </w:p>
          <w:p w14:paraId="55E92269" w14:textId="77777777" w:rsidR="00C61FA3" w:rsidRPr="00962DD1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870687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FA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61FA3">
              <w:rPr>
                <w:sz w:val="16"/>
                <w:szCs w:val="16"/>
              </w:rPr>
              <w:t xml:space="preserve"> </w:t>
            </w:r>
            <w:r w:rsidR="00C61FA3">
              <w:rPr>
                <w:sz w:val="16"/>
                <w:szCs w:val="16"/>
              </w:rPr>
              <w:tab/>
              <w:t>Partiellement d</w:t>
            </w:r>
            <w:r w:rsidR="00C61FA3" w:rsidRPr="00962DD1">
              <w:rPr>
                <w:sz w:val="16"/>
                <w:szCs w:val="16"/>
              </w:rPr>
              <w:t>'accord</w:t>
            </w:r>
          </w:p>
          <w:p w14:paraId="6BDA0B68" w14:textId="77777777" w:rsidR="00C61FA3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981378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FA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61FA3">
              <w:rPr>
                <w:sz w:val="16"/>
                <w:szCs w:val="16"/>
              </w:rPr>
              <w:tab/>
            </w:r>
            <w:r w:rsidR="00C61FA3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2133313219"/>
            <w:placeholder>
              <w:docPart w:val="6645162D2F5F496A93CE4F27BA318E86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26F478E3" w14:textId="77777777" w:rsidR="00C61FA3" w:rsidRDefault="00C61FA3" w:rsidP="000B76A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610554912"/>
            <w:placeholder>
              <w:docPart w:val="72E53C49E151435E8B22E6424B5D0A34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0BCE69B8" w14:textId="77777777" w:rsidR="00C61FA3" w:rsidRDefault="00C61FA3" w:rsidP="000B76A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C61FA3" w:rsidRPr="006C798A" w14:paraId="15B70482" w14:textId="77777777" w:rsidTr="000B76AB">
        <w:tc>
          <w:tcPr>
            <w:tcW w:w="3407" w:type="dxa"/>
            <w:vAlign w:val="center"/>
          </w:tcPr>
          <w:p w14:paraId="3D1B461E" w14:textId="77FE1260" w:rsidR="00C61FA3" w:rsidRPr="00EC761B" w:rsidRDefault="00C61FA3" w:rsidP="000B76AB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 w:rsidR="00D172C0">
              <w:rPr>
                <w:b/>
                <w:sz w:val="16"/>
                <w:szCs w:val="16"/>
              </w:rPr>
              <w:t>9</w:t>
            </w:r>
            <w:r>
              <w:rPr>
                <w:b/>
                <w:sz w:val="16"/>
                <w:szCs w:val="16"/>
              </w:rPr>
              <w:t xml:space="preserve">7 - </w:t>
            </w:r>
            <w:r w:rsidR="00D172C0" w:rsidRPr="00D172C0">
              <w:rPr>
                <w:b/>
                <w:sz w:val="16"/>
                <w:szCs w:val="16"/>
              </w:rPr>
              <w:t>Déversement des eaux industrielles</w:t>
            </w:r>
          </w:p>
        </w:tc>
        <w:tc>
          <w:tcPr>
            <w:tcW w:w="3402" w:type="dxa"/>
            <w:vAlign w:val="center"/>
          </w:tcPr>
          <w:p w14:paraId="5A5DB4C1" w14:textId="77777777" w:rsidR="00C61FA3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273295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FA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61FA3">
              <w:rPr>
                <w:sz w:val="16"/>
                <w:szCs w:val="16"/>
              </w:rPr>
              <w:tab/>
            </w:r>
            <w:r w:rsidR="00C61FA3" w:rsidRPr="00962DD1">
              <w:rPr>
                <w:sz w:val="16"/>
                <w:szCs w:val="16"/>
              </w:rPr>
              <w:t>D'accord</w:t>
            </w:r>
          </w:p>
          <w:p w14:paraId="57EC315E" w14:textId="77777777" w:rsidR="00C61FA3" w:rsidRPr="00962DD1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243923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FA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61FA3">
              <w:rPr>
                <w:sz w:val="16"/>
                <w:szCs w:val="16"/>
              </w:rPr>
              <w:t xml:space="preserve"> </w:t>
            </w:r>
            <w:r w:rsidR="00C61FA3">
              <w:rPr>
                <w:sz w:val="16"/>
                <w:szCs w:val="16"/>
              </w:rPr>
              <w:tab/>
              <w:t>Partiellement d</w:t>
            </w:r>
            <w:r w:rsidR="00C61FA3" w:rsidRPr="00962DD1">
              <w:rPr>
                <w:sz w:val="16"/>
                <w:szCs w:val="16"/>
              </w:rPr>
              <w:t>'accord</w:t>
            </w:r>
          </w:p>
          <w:p w14:paraId="1B2EDA83" w14:textId="77777777" w:rsidR="00C61FA3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859077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FA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61FA3">
              <w:rPr>
                <w:sz w:val="16"/>
                <w:szCs w:val="16"/>
              </w:rPr>
              <w:tab/>
            </w:r>
            <w:r w:rsidR="00C61FA3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1040478184"/>
            <w:placeholder>
              <w:docPart w:val="B3C00F7963AB4A49ADAEBA6EB780B5D3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6F8194A0" w14:textId="77777777" w:rsidR="00C61FA3" w:rsidRDefault="00C61FA3" w:rsidP="000B76A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2001923014"/>
            <w:placeholder>
              <w:docPart w:val="2FB5AC33740D4CF4BB67D5124DC50C11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592FB170" w14:textId="77777777" w:rsidR="00C61FA3" w:rsidRDefault="00C61FA3" w:rsidP="000B76A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C61FA3" w:rsidRPr="006C798A" w14:paraId="3ED88142" w14:textId="77777777" w:rsidTr="000B76AB">
        <w:tc>
          <w:tcPr>
            <w:tcW w:w="3407" w:type="dxa"/>
            <w:vAlign w:val="center"/>
          </w:tcPr>
          <w:p w14:paraId="5AF323CC" w14:textId="2AB77388" w:rsidR="00C61FA3" w:rsidRPr="00EC761B" w:rsidRDefault="00C61FA3" w:rsidP="000B76AB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lastRenderedPageBreak/>
              <w:t xml:space="preserve">Art. </w:t>
            </w:r>
            <w:r w:rsidR="00D172C0">
              <w:rPr>
                <w:b/>
                <w:sz w:val="16"/>
                <w:szCs w:val="16"/>
              </w:rPr>
              <w:t>98</w:t>
            </w:r>
            <w:r>
              <w:rPr>
                <w:b/>
                <w:sz w:val="16"/>
                <w:szCs w:val="16"/>
              </w:rPr>
              <w:t xml:space="preserve"> - </w:t>
            </w:r>
            <w:r w:rsidR="00D172C0" w:rsidRPr="00D172C0">
              <w:rPr>
                <w:b/>
                <w:sz w:val="16"/>
                <w:szCs w:val="16"/>
              </w:rPr>
              <w:t>Obligation d’informer</w:t>
            </w:r>
          </w:p>
        </w:tc>
        <w:tc>
          <w:tcPr>
            <w:tcW w:w="3402" w:type="dxa"/>
            <w:vAlign w:val="center"/>
          </w:tcPr>
          <w:p w14:paraId="3CB126D9" w14:textId="77777777" w:rsidR="00C61FA3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259920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FA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61FA3">
              <w:rPr>
                <w:sz w:val="16"/>
                <w:szCs w:val="16"/>
              </w:rPr>
              <w:tab/>
            </w:r>
            <w:r w:rsidR="00C61FA3" w:rsidRPr="00962DD1">
              <w:rPr>
                <w:sz w:val="16"/>
                <w:szCs w:val="16"/>
              </w:rPr>
              <w:t>D'accord</w:t>
            </w:r>
          </w:p>
          <w:p w14:paraId="732C2639" w14:textId="77777777" w:rsidR="00C61FA3" w:rsidRPr="00962DD1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271511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FA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61FA3">
              <w:rPr>
                <w:sz w:val="16"/>
                <w:szCs w:val="16"/>
              </w:rPr>
              <w:t xml:space="preserve"> </w:t>
            </w:r>
            <w:r w:rsidR="00C61FA3">
              <w:rPr>
                <w:sz w:val="16"/>
                <w:szCs w:val="16"/>
              </w:rPr>
              <w:tab/>
              <w:t>Partiellement d</w:t>
            </w:r>
            <w:r w:rsidR="00C61FA3" w:rsidRPr="00962DD1">
              <w:rPr>
                <w:sz w:val="16"/>
                <w:szCs w:val="16"/>
              </w:rPr>
              <w:t>'accord</w:t>
            </w:r>
          </w:p>
          <w:p w14:paraId="7FC35F46" w14:textId="77777777" w:rsidR="00C61FA3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029300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FA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61FA3">
              <w:rPr>
                <w:sz w:val="16"/>
                <w:szCs w:val="16"/>
              </w:rPr>
              <w:tab/>
            </w:r>
            <w:r w:rsidR="00C61FA3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170764387"/>
            <w:placeholder>
              <w:docPart w:val="512C84856A7A451699D1C2BDEDCEB854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052B0954" w14:textId="77777777" w:rsidR="00C61FA3" w:rsidRDefault="00C61FA3" w:rsidP="000B76A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1042023397"/>
            <w:placeholder>
              <w:docPart w:val="C981C55342B44EA5814AB58F0F0DC883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5F118998" w14:textId="77777777" w:rsidR="00C61FA3" w:rsidRDefault="00C61FA3" w:rsidP="000B76A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C61FA3" w:rsidRPr="006C798A" w14:paraId="545D85EA" w14:textId="77777777" w:rsidTr="000B76AB">
        <w:tc>
          <w:tcPr>
            <w:tcW w:w="3407" w:type="dxa"/>
            <w:vAlign w:val="center"/>
          </w:tcPr>
          <w:p w14:paraId="508E2D13" w14:textId="097E8416" w:rsidR="00C61FA3" w:rsidRPr="00EC761B" w:rsidRDefault="00C61FA3" w:rsidP="000B76AB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 w:rsidR="00D172C0">
              <w:rPr>
                <w:b/>
                <w:sz w:val="16"/>
                <w:szCs w:val="16"/>
              </w:rPr>
              <w:t>99</w:t>
            </w:r>
            <w:r>
              <w:rPr>
                <w:b/>
                <w:sz w:val="16"/>
                <w:szCs w:val="16"/>
              </w:rPr>
              <w:t xml:space="preserve"> - </w:t>
            </w:r>
            <w:r w:rsidR="00D172C0" w:rsidRPr="00D172C0">
              <w:rPr>
                <w:b/>
                <w:sz w:val="16"/>
                <w:szCs w:val="16"/>
              </w:rPr>
              <w:t>Intervention en cas d’accident</w:t>
            </w:r>
          </w:p>
        </w:tc>
        <w:tc>
          <w:tcPr>
            <w:tcW w:w="3402" w:type="dxa"/>
            <w:vAlign w:val="center"/>
          </w:tcPr>
          <w:p w14:paraId="7964164E" w14:textId="77777777" w:rsidR="00C61FA3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163741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FA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61FA3">
              <w:rPr>
                <w:sz w:val="16"/>
                <w:szCs w:val="16"/>
              </w:rPr>
              <w:tab/>
            </w:r>
            <w:r w:rsidR="00C61FA3" w:rsidRPr="00962DD1">
              <w:rPr>
                <w:sz w:val="16"/>
                <w:szCs w:val="16"/>
              </w:rPr>
              <w:t>D'accord</w:t>
            </w:r>
          </w:p>
          <w:p w14:paraId="0FB89777" w14:textId="77777777" w:rsidR="00C61FA3" w:rsidRPr="00962DD1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2616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FA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61FA3">
              <w:rPr>
                <w:sz w:val="16"/>
                <w:szCs w:val="16"/>
              </w:rPr>
              <w:t xml:space="preserve"> </w:t>
            </w:r>
            <w:r w:rsidR="00C61FA3">
              <w:rPr>
                <w:sz w:val="16"/>
                <w:szCs w:val="16"/>
              </w:rPr>
              <w:tab/>
              <w:t>Partiellement d</w:t>
            </w:r>
            <w:r w:rsidR="00C61FA3" w:rsidRPr="00962DD1">
              <w:rPr>
                <w:sz w:val="16"/>
                <w:szCs w:val="16"/>
              </w:rPr>
              <w:t>'accord</w:t>
            </w:r>
          </w:p>
          <w:p w14:paraId="37975DB6" w14:textId="77777777" w:rsidR="00C61FA3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188570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FA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61FA3">
              <w:rPr>
                <w:sz w:val="16"/>
                <w:szCs w:val="16"/>
              </w:rPr>
              <w:tab/>
            </w:r>
            <w:r w:rsidR="00C61FA3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1651095173"/>
            <w:placeholder>
              <w:docPart w:val="51FAFB4C2942480FAA621545102C029E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44F2F2C6" w14:textId="77777777" w:rsidR="00C61FA3" w:rsidRDefault="00C61FA3" w:rsidP="000B76A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2104137888"/>
            <w:placeholder>
              <w:docPart w:val="115882995DCC426DA35D26625D9486C0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37585FBC" w14:textId="77777777" w:rsidR="00C61FA3" w:rsidRDefault="00C61FA3" w:rsidP="000B76A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857620" w:rsidRPr="006C798A" w14:paraId="2C011058" w14:textId="77777777" w:rsidTr="000B76AB">
        <w:tc>
          <w:tcPr>
            <w:tcW w:w="3407" w:type="dxa"/>
            <w:vAlign w:val="center"/>
          </w:tcPr>
          <w:p w14:paraId="1B98F461" w14:textId="400BF6F0" w:rsidR="00857620" w:rsidRPr="00EC761B" w:rsidRDefault="00857620" w:rsidP="000B76AB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 w:rsidR="00D172C0">
              <w:rPr>
                <w:b/>
                <w:sz w:val="16"/>
                <w:szCs w:val="16"/>
              </w:rPr>
              <w:t>100</w:t>
            </w:r>
            <w:r>
              <w:rPr>
                <w:b/>
                <w:sz w:val="16"/>
                <w:szCs w:val="16"/>
              </w:rPr>
              <w:t xml:space="preserve"> - </w:t>
            </w:r>
            <w:r w:rsidR="00D172C0" w:rsidRPr="00D172C0">
              <w:rPr>
                <w:b/>
                <w:sz w:val="16"/>
                <w:szCs w:val="16"/>
              </w:rPr>
              <w:t>Police de la protection des eaux</w:t>
            </w:r>
          </w:p>
        </w:tc>
        <w:tc>
          <w:tcPr>
            <w:tcW w:w="3402" w:type="dxa"/>
            <w:vAlign w:val="center"/>
          </w:tcPr>
          <w:p w14:paraId="55E3F265" w14:textId="77777777" w:rsidR="00857620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313147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62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57620">
              <w:rPr>
                <w:sz w:val="16"/>
                <w:szCs w:val="16"/>
              </w:rPr>
              <w:tab/>
            </w:r>
            <w:r w:rsidR="00857620" w:rsidRPr="00962DD1">
              <w:rPr>
                <w:sz w:val="16"/>
                <w:szCs w:val="16"/>
              </w:rPr>
              <w:t>D'accord</w:t>
            </w:r>
          </w:p>
          <w:p w14:paraId="24D6FFA2" w14:textId="77777777" w:rsidR="00857620" w:rsidRPr="00962DD1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224914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62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57620">
              <w:rPr>
                <w:sz w:val="16"/>
                <w:szCs w:val="16"/>
              </w:rPr>
              <w:t xml:space="preserve"> </w:t>
            </w:r>
            <w:r w:rsidR="00857620">
              <w:rPr>
                <w:sz w:val="16"/>
                <w:szCs w:val="16"/>
              </w:rPr>
              <w:tab/>
              <w:t>Partiellement d</w:t>
            </w:r>
            <w:r w:rsidR="00857620" w:rsidRPr="00962DD1">
              <w:rPr>
                <w:sz w:val="16"/>
                <w:szCs w:val="16"/>
              </w:rPr>
              <w:t>'accord</w:t>
            </w:r>
          </w:p>
          <w:p w14:paraId="6719B5C0" w14:textId="77777777" w:rsidR="00857620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102177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62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57620">
              <w:rPr>
                <w:sz w:val="16"/>
                <w:szCs w:val="16"/>
              </w:rPr>
              <w:tab/>
            </w:r>
            <w:r w:rsidR="00857620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350483101"/>
            <w:placeholder>
              <w:docPart w:val="6D8E9FB981314D739F201AF0EDBAC3C0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605E8707" w14:textId="77777777" w:rsidR="00857620" w:rsidRDefault="00857620" w:rsidP="000B76A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618074749"/>
            <w:placeholder>
              <w:docPart w:val="E46545A4FAEB4194B82D7869D5354291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256EF02F" w14:textId="77777777" w:rsidR="00857620" w:rsidRDefault="00857620" w:rsidP="000B76A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F30651" w:rsidRPr="006C798A" w14:paraId="1F794720" w14:textId="77777777" w:rsidTr="00E313FB">
        <w:tc>
          <w:tcPr>
            <w:tcW w:w="3407" w:type="dxa"/>
            <w:vAlign w:val="center"/>
          </w:tcPr>
          <w:p w14:paraId="370D597A" w14:textId="03E8AC69" w:rsidR="00F30651" w:rsidRPr="00EC761B" w:rsidRDefault="0021101C" w:rsidP="00F30651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 w:rsidR="00D172C0">
              <w:rPr>
                <w:b/>
                <w:sz w:val="16"/>
                <w:szCs w:val="16"/>
              </w:rPr>
              <w:t>101</w:t>
            </w:r>
            <w:r>
              <w:rPr>
                <w:b/>
                <w:sz w:val="16"/>
                <w:szCs w:val="16"/>
              </w:rPr>
              <w:t xml:space="preserve"> - </w:t>
            </w:r>
            <w:r w:rsidR="00D172C0" w:rsidRPr="00D172C0">
              <w:rPr>
                <w:b/>
                <w:sz w:val="16"/>
                <w:szCs w:val="16"/>
              </w:rPr>
              <w:t>Définition et organisation</w:t>
            </w:r>
          </w:p>
        </w:tc>
        <w:tc>
          <w:tcPr>
            <w:tcW w:w="3402" w:type="dxa"/>
            <w:vAlign w:val="center"/>
          </w:tcPr>
          <w:p w14:paraId="673B79D6" w14:textId="77777777" w:rsidR="00F30651" w:rsidRDefault="00DC7CA2" w:rsidP="00F30651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120058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065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30651">
              <w:rPr>
                <w:sz w:val="16"/>
                <w:szCs w:val="16"/>
              </w:rPr>
              <w:tab/>
            </w:r>
            <w:r w:rsidR="00F30651" w:rsidRPr="00962DD1">
              <w:rPr>
                <w:sz w:val="16"/>
                <w:szCs w:val="16"/>
              </w:rPr>
              <w:t>D'accord</w:t>
            </w:r>
          </w:p>
          <w:p w14:paraId="6FBDE872" w14:textId="77777777" w:rsidR="00F30651" w:rsidRPr="00962DD1" w:rsidRDefault="00DC7CA2" w:rsidP="00F30651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983832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065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30651">
              <w:rPr>
                <w:sz w:val="16"/>
                <w:szCs w:val="16"/>
              </w:rPr>
              <w:t xml:space="preserve"> </w:t>
            </w:r>
            <w:r w:rsidR="00F30651">
              <w:rPr>
                <w:sz w:val="16"/>
                <w:szCs w:val="16"/>
              </w:rPr>
              <w:tab/>
              <w:t>Partiellement d</w:t>
            </w:r>
            <w:r w:rsidR="00F30651" w:rsidRPr="00962DD1">
              <w:rPr>
                <w:sz w:val="16"/>
                <w:szCs w:val="16"/>
              </w:rPr>
              <w:t>'accord</w:t>
            </w:r>
          </w:p>
          <w:p w14:paraId="162E5F69" w14:textId="638B5838" w:rsidR="00F30651" w:rsidRDefault="00DC7CA2" w:rsidP="00F30651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482732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065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30651">
              <w:rPr>
                <w:sz w:val="16"/>
                <w:szCs w:val="16"/>
              </w:rPr>
              <w:tab/>
            </w:r>
            <w:r w:rsidR="00F30651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1999688343"/>
            <w:placeholder>
              <w:docPart w:val="9C0F8D704BC445C196E128D1AEE3E7FA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0C0EFA91" w14:textId="28DBA829" w:rsidR="00F30651" w:rsidRDefault="00F30651" w:rsidP="00F30651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819159908"/>
            <w:placeholder>
              <w:docPart w:val="C6B660EB58594AD4BBEB2335B06D6DAE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35AF41BA" w14:textId="1E01544D" w:rsidR="00F30651" w:rsidRDefault="00F30651" w:rsidP="00F30651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F30651" w:rsidRPr="006C798A" w14:paraId="67271E97" w14:textId="77777777" w:rsidTr="00E313FB">
        <w:tc>
          <w:tcPr>
            <w:tcW w:w="3407" w:type="dxa"/>
            <w:vAlign w:val="center"/>
          </w:tcPr>
          <w:p w14:paraId="366F0163" w14:textId="56132D9E" w:rsidR="00F30651" w:rsidRPr="00EC761B" w:rsidRDefault="0021101C" w:rsidP="00F30651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 w:rsidR="00D172C0">
              <w:rPr>
                <w:b/>
                <w:sz w:val="16"/>
                <w:szCs w:val="16"/>
              </w:rPr>
              <w:t>102</w:t>
            </w:r>
            <w:r>
              <w:rPr>
                <w:b/>
                <w:sz w:val="16"/>
                <w:szCs w:val="16"/>
              </w:rPr>
              <w:t xml:space="preserve"> - </w:t>
            </w:r>
            <w:r w:rsidR="00D172C0" w:rsidRPr="00D172C0">
              <w:rPr>
                <w:b/>
                <w:sz w:val="16"/>
                <w:szCs w:val="16"/>
              </w:rPr>
              <w:t>Missions</w:t>
            </w:r>
          </w:p>
        </w:tc>
        <w:tc>
          <w:tcPr>
            <w:tcW w:w="3402" w:type="dxa"/>
            <w:vAlign w:val="center"/>
          </w:tcPr>
          <w:p w14:paraId="2A5B2317" w14:textId="77777777" w:rsidR="00F30651" w:rsidRDefault="00DC7CA2" w:rsidP="00F30651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72672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065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30651">
              <w:rPr>
                <w:sz w:val="16"/>
                <w:szCs w:val="16"/>
              </w:rPr>
              <w:tab/>
            </w:r>
            <w:r w:rsidR="00F30651" w:rsidRPr="00962DD1">
              <w:rPr>
                <w:sz w:val="16"/>
                <w:szCs w:val="16"/>
              </w:rPr>
              <w:t>D'accord</w:t>
            </w:r>
          </w:p>
          <w:p w14:paraId="055DFF9A" w14:textId="77777777" w:rsidR="00F30651" w:rsidRPr="00962DD1" w:rsidRDefault="00DC7CA2" w:rsidP="00F30651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706674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065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30651">
              <w:rPr>
                <w:sz w:val="16"/>
                <w:szCs w:val="16"/>
              </w:rPr>
              <w:t xml:space="preserve"> </w:t>
            </w:r>
            <w:r w:rsidR="00F30651">
              <w:rPr>
                <w:sz w:val="16"/>
                <w:szCs w:val="16"/>
              </w:rPr>
              <w:tab/>
              <w:t>Partiellement d</w:t>
            </w:r>
            <w:r w:rsidR="00F30651" w:rsidRPr="00962DD1">
              <w:rPr>
                <w:sz w:val="16"/>
                <w:szCs w:val="16"/>
              </w:rPr>
              <w:t>'accord</w:t>
            </w:r>
          </w:p>
          <w:p w14:paraId="5B94F640" w14:textId="02236D0C" w:rsidR="00F30651" w:rsidRDefault="00DC7CA2" w:rsidP="00F30651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19155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065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30651">
              <w:rPr>
                <w:sz w:val="16"/>
                <w:szCs w:val="16"/>
              </w:rPr>
              <w:tab/>
            </w:r>
            <w:r w:rsidR="00F30651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471139865"/>
            <w:placeholder>
              <w:docPart w:val="40263898E9084B3382ED4AF6ABEE8494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7CB7D36E" w14:textId="38483175" w:rsidR="00F30651" w:rsidRDefault="00F30651" w:rsidP="00F30651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1291257286"/>
            <w:placeholder>
              <w:docPart w:val="521B493DEF3345F797DCB405B45A93EF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33372F87" w14:textId="605C5C14" w:rsidR="00F30651" w:rsidRDefault="00F30651" w:rsidP="00F30651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F30651" w:rsidRPr="006C798A" w14:paraId="6FF38273" w14:textId="77777777" w:rsidTr="00E313FB">
        <w:tc>
          <w:tcPr>
            <w:tcW w:w="3407" w:type="dxa"/>
            <w:vAlign w:val="center"/>
          </w:tcPr>
          <w:p w14:paraId="18E3D680" w14:textId="16F2EAA0" w:rsidR="00F30651" w:rsidRPr="00EC761B" w:rsidRDefault="0021101C" w:rsidP="00F30651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lastRenderedPageBreak/>
              <w:t xml:space="preserve">Art. </w:t>
            </w:r>
            <w:r w:rsidR="00D172C0">
              <w:rPr>
                <w:b/>
                <w:sz w:val="16"/>
                <w:szCs w:val="16"/>
              </w:rPr>
              <w:t>103</w:t>
            </w:r>
            <w:r>
              <w:rPr>
                <w:b/>
                <w:sz w:val="16"/>
                <w:szCs w:val="16"/>
              </w:rPr>
              <w:t xml:space="preserve"> - </w:t>
            </w:r>
            <w:r w:rsidR="00D172C0" w:rsidRPr="00D172C0">
              <w:rPr>
                <w:b/>
                <w:sz w:val="16"/>
                <w:szCs w:val="16"/>
              </w:rPr>
              <w:t>Surveillance</w:t>
            </w:r>
          </w:p>
        </w:tc>
        <w:tc>
          <w:tcPr>
            <w:tcW w:w="3402" w:type="dxa"/>
            <w:vAlign w:val="center"/>
          </w:tcPr>
          <w:p w14:paraId="26B91459" w14:textId="77777777" w:rsidR="00F30651" w:rsidRDefault="00DC7CA2" w:rsidP="00F30651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548958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065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30651">
              <w:rPr>
                <w:sz w:val="16"/>
                <w:szCs w:val="16"/>
              </w:rPr>
              <w:tab/>
            </w:r>
            <w:r w:rsidR="00F30651" w:rsidRPr="00962DD1">
              <w:rPr>
                <w:sz w:val="16"/>
                <w:szCs w:val="16"/>
              </w:rPr>
              <w:t>D'accord</w:t>
            </w:r>
          </w:p>
          <w:p w14:paraId="254E6B68" w14:textId="77777777" w:rsidR="00F30651" w:rsidRPr="00962DD1" w:rsidRDefault="00DC7CA2" w:rsidP="00F30651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09224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065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30651">
              <w:rPr>
                <w:sz w:val="16"/>
                <w:szCs w:val="16"/>
              </w:rPr>
              <w:t xml:space="preserve"> </w:t>
            </w:r>
            <w:r w:rsidR="00F30651">
              <w:rPr>
                <w:sz w:val="16"/>
                <w:szCs w:val="16"/>
              </w:rPr>
              <w:tab/>
              <w:t>Partiellement d</w:t>
            </w:r>
            <w:r w:rsidR="00F30651" w:rsidRPr="00962DD1">
              <w:rPr>
                <w:sz w:val="16"/>
                <w:szCs w:val="16"/>
              </w:rPr>
              <w:t>'accord</w:t>
            </w:r>
          </w:p>
          <w:p w14:paraId="77A8A298" w14:textId="4C7B3CC9" w:rsidR="00F30651" w:rsidRDefault="00DC7CA2" w:rsidP="00F30651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309628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065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30651">
              <w:rPr>
                <w:sz w:val="16"/>
                <w:szCs w:val="16"/>
              </w:rPr>
              <w:tab/>
            </w:r>
            <w:r w:rsidR="00F30651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1352151076"/>
            <w:placeholder>
              <w:docPart w:val="705ADCD213F3461E949533C4E228CEE4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1B72A6F8" w14:textId="0BB83376" w:rsidR="00F30651" w:rsidRDefault="00F30651" w:rsidP="00F30651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675097876"/>
            <w:placeholder>
              <w:docPart w:val="FF395B83A0E94A4783C0EC2AF1E59DDA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187C346A" w14:textId="4727BD4E" w:rsidR="00F30651" w:rsidRDefault="00F30651" w:rsidP="00F30651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D172C0" w:rsidRPr="006C798A" w14:paraId="21D4E4F3" w14:textId="77777777" w:rsidTr="000B76AB">
        <w:tc>
          <w:tcPr>
            <w:tcW w:w="3407" w:type="dxa"/>
            <w:vAlign w:val="center"/>
          </w:tcPr>
          <w:p w14:paraId="258FFFBC" w14:textId="77777777" w:rsidR="00D172C0" w:rsidRPr="00EC761B" w:rsidRDefault="00D172C0" w:rsidP="000B76AB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>
              <w:rPr>
                <w:b/>
                <w:sz w:val="16"/>
                <w:szCs w:val="16"/>
              </w:rPr>
              <w:t xml:space="preserve">104 - </w:t>
            </w:r>
            <w:r w:rsidRPr="00D172C0">
              <w:rPr>
                <w:b/>
                <w:sz w:val="16"/>
                <w:szCs w:val="16"/>
              </w:rPr>
              <w:t>Contrôles ordinaires</w:t>
            </w:r>
          </w:p>
        </w:tc>
        <w:tc>
          <w:tcPr>
            <w:tcW w:w="3402" w:type="dxa"/>
            <w:vAlign w:val="center"/>
          </w:tcPr>
          <w:p w14:paraId="205294AF" w14:textId="77777777" w:rsidR="00D172C0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517192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72C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172C0">
              <w:rPr>
                <w:sz w:val="16"/>
                <w:szCs w:val="16"/>
              </w:rPr>
              <w:tab/>
            </w:r>
            <w:r w:rsidR="00D172C0" w:rsidRPr="00962DD1">
              <w:rPr>
                <w:sz w:val="16"/>
                <w:szCs w:val="16"/>
              </w:rPr>
              <w:t>D'accord</w:t>
            </w:r>
          </w:p>
          <w:p w14:paraId="1B1EB8B2" w14:textId="77777777" w:rsidR="00D172C0" w:rsidRPr="00962DD1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890345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72C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172C0">
              <w:rPr>
                <w:sz w:val="16"/>
                <w:szCs w:val="16"/>
              </w:rPr>
              <w:t xml:space="preserve"> </w:t>
            </w:r>
            <w:r w:rsidR="00D172C0">
              <w:rPr>
                <w:sz w:val="16"/>
                <w:szCs w:val="16"/>
              </w:rPr>
              <w:tab/>
              <w:t>Partiellement d</w:t>
            </w:r>
            <w:r w:rsidR="00D172C0" w:rsidRPr="00962DD1">
              <w:rPr>
                <w:sz w:val="16"/>
                <w:szCs w:val="16"/>
              </w:rPr>
              <w:t>'accord</w:t>
            </w:r>
          </w:p>
          <w:p w14:paraId="04A04435" w14:textId="77777777" w:rsidR="00D172C0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235853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72C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172C0">
              <w:rPr>
                <w:sz w:val="16"/>
                <w:szCs w:val="16"/>
              </w:rPr>
              <w:tab/>
            </w:r>
            <w:r w:rsidR="00D172C0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1723713955"/>
            <w:placeholder>
              <w:docPart w:val="2AA2536AF197418D8DA1EF35698927D7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136559EE" w14:textId="77777777" w:rsidR="00D172C0" w:rsidRDefault="00D172C0" w:rsidP="000B76A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606037184"/>
            <w:placeholder>
              <w:docPart w:val="E58656931E2049A7ADE6DD0251831675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3237CD8A" w14:textId="77777777" w:rsidR="00D172C0" w:rsidRDefault="00D172C0" w:rsidP="000B76A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D172C0" w:rsidRPr="006C798A" w14:paraId="346415A6" w14:textId="77777777" w:rsidTr="000B76AB">
        <w:tc>
          <w:tcPr>
            <w:tcW w:w="3407" w:type="dxa"/>
            <w:vAlign w:val="center"/>
          </w:tcPr>
          <w:p w14:paraId="4524A585" w14:textId="3D430259" w:rsidR="00D172C0" w:rsidRPr="00EC761B" w:rsidRDefault="00D172C0" w:rsidP="000B76AB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>
              <w:rPr>
                <w:b/>
                <w:sz w:val="16"/>
                <w:szCs w:val="16"/>
              </w:rPr>
              <w:t xml:space="preserve">105 - </w:t>
            </w:r>
            <w:r w:rsidRPr="00D172C0">
              <w:rPr>
                <w:b/>
                <w:sz w:val="16"/>
                <w:szCs w:val="16"/>
              </w:rPr>
              <w:t>Contrôles extraordinaires</w:t>
            </w:r>
          </w:p>
        </w:tc>
        <w:tc>
          <w:tcPr>
            <w:tcW w:w="3402" w:type="dxa"/>
            <w:vAlign w:val="center"/>
          </w:tcPr>
          <w:p w14:paraId="29EECBE4" w14:textId="77777777" w:rsidR="00D172C0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16495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72C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172C0">
              <w:rPr>
                <w:sz w:val="16"/>
                <w:szCs w:val="16"/>
              </w:rPr>
              <w:tab/>
            </w:r>
            <w:r w:rsidR="00D172C0" w:rsidRPr="00962DD1">
              <w:rPr>
                <w:sz w:val="16"/>
                <w:szCs w:val="16"/>
              </w:rPr>
              <w:t>D'accord</w:t>
            </w:r>
          </w:p>
          <w:p w14:paraId="4910A4DF" w14:textId="77777777" w:rsidR="00D172C0" w:rsidRPr="00962DD1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68266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72C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172C0">
              <w:rPr>
                <w:sz w:val="16"/>
                <w:szCs w:val="16"/>
              </w:rPr>
              <w:t xml:space="preserve"> </w:t>
            </w:r>
            <w:r w:rsidR="00D172C0">
              <w:rPr>
                <w:sz w:val="16"/>
                <w:szCs w:val="16"/>
              </w:rPr>
              <w:tab/>
              <w:t>Partiellement d</w:t>
            </w:r>
            <w:r w:rsidR="00D172C0" w:rsidRPr="00962DD1">
              <w:rPr>
                <w:sz w:val="16"/>
                <w:szCs w:val="16"/>
              </w:rPr>
              <w:t>'accord</w:t>
            </w:r>
          </w:p>
          <w:p w14:paraId="1E91DDF3" w14:textId="77777777" w:rsidR="00D172C0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503514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72C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172C0">
              <w:rPr>
                <w:sz w:val="16"/>
                <w:szCs w:val="16"/>
              </w:rPr>
              <w:tab/>
            </w:r>
            <w:r w:rsidR="00D172C0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516233143"/>
            <w:placeholder>
              <w:docPart w:val="1799D45EDAD24773833DB6A302DA8545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5CFC6C12" w14:textId="77777777" w:rsidR="00D172C0" w:rsidRDefault="00D172C0" w:rsidP="000B76A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717034317"/>
            <w:placeholder>
              <w:docPart w:val="EC67F87EE8934A2A859064584983012A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5ACAE29A" w14:textId="77777777" w:rsidR="00D172C0" w:rsidRDefault="00D172C0" w:rsidP="000B76A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D172C0" w:rsidRPr="006C798A" w14:paraId="4E0A4477" w14:textId="77777777" w:rsidTr="000B76AB">
        <w:tc>
          <w:tcPr>
            <w:tcW w:w="3407" w:type="dxa"/>
            <w:vAlign w:val="center"/>
          </w:tcPr>
          <w:p w14:paraId="12DA92F9" w14:textId="36C5E866" w:rsidR="00D172C0" w:rsidRPr="00EC761B" w:rsidRDefault="00D172C0" w:rsidP="000B76AB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>
              <w:rPr>
                <w:b/>
                <w:sz w:val="16"/>
                <w:szCs w:val="16"/>
              </w:rPr>
              <w:t xml:space="preserve">106 - </w:t>
            </w:r>
            <w:r w:rsidRPr="00D172C0">
              <w:rPr>
                <w:b/>
                <w:sz w:val="16"/>
                <w:szCs w:val="16"/>
              </w:rPr>
              <w:t>Principes</w:t>
            </w:r>
          </w:p>
        </w:tc>
        <w:tc>
          <w:tcPr>
            <w:tcW w:w="3402" w:type="dxa"/>
            <w:vAlign w:val="center"/>
          </w:tcPr>
          <w:p w14:paraId="66451F64" w14:textId="77777777" w:rsidR="00D172C0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928008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72C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172C0">
              <w:rPr>
                <w:sz w:val="16"/>
                <w:szCs w:val="16"/>
              </w:rPr>
              <w:tab/>
            </w:r>
            <w:r w:rsidR="00D172C0" w:rsidRPr="00962DD1">
              <w:rPr>
                <w:sz w:val="16"/>
                <w:szCs w:val="16"/>
              </w:rPr>
              <w:t>D'accord</w:t>
            </w:r>
          </w:p>
          <w:p w14:paraId="04D21D5E" w14:textId="77777777" w:rsidR="00D172C0" w:rsidRPr="00962DD1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844858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72C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172C0">
              <w:rPr>
                <w:sz w:val="16"/>
                <w:szCs w:val="16"/>
              </w:rPr>
              <w:t xml:space="preserve"> </w:t>
            </w:r>
            <w:r w:rsidR="00D172C0">
              <w:rPr>
                <w:sz w:val="16"/>
                <w:szCs w:val="16"/>
              </w:rPr>
              <w:tab/>
              <w:t>Partiellement d</w:t>
            </w:r>
            <w:r w:rsidR="00D172C0" w:rsidRPr="00962DD1">
              <w:rPr>
                <w:sz w:val="16"/>
                <w:szCs w:val="16"/>
              </w:rPr>
              <w:t>'accord</w:t>
            </w:r>
          </w:p>
          <w:p w14:paraId="0BBD510E" w14:textId="77777777" w:rsidR="00D172C0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457520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72C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172C0">
              <w:rPr>
                <w:sz w:val="16"/>
                <w:szCs w:val="16"/>
              </w:rPr>
              <w:tab/>
            </w:r>
            <w:r w:rsidR="00D172C0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1241680274"/>
            <w:placeholder>
              <w:docPart w:val="4B861B8F5F294A3EB9E3BB623C2DADA1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78DB3882" w14:textId="77777777" w:rsidR="00D172C0" w:rsidRDefault="00D172C0" w:rsidP="000B76A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2761224"/>
            <w:placeholder>
              <w:docPart w:val="8E0E351984984387A454FFEB9F6D2E1F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0D13DCCC" w14:textId="77777777" w:rsidR="00D172C0" w:rsidRDefault="00D172C0" w:rsidP="000B76A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D172C0" w:rsidRPr="006C798A" w14:paraId="26F31F2F" w14:textId="77777777" w:rsidTr="000B76AB">
        <w:tc>
          <w:tcPr>
            <w:tcW w:w="3407" w:type="dxa"/>
            <w:vAlign w:val="center"/>
          </w:tcPr>
          <w:p w14:paraId="56A937E0" w14:textId="2A4CF23A" w:rsidR="00D172C0" w:rsidRPr="00EC761B" w:rsidRDefault="00D172C0" w:rsidP="000B76AB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>
              <w:rPr>
                <w:b/>
                <w:sz w:val="16"/>
                <w:szCs w:val="16"/>
              </w:rPr>
              <w:t xml:space="preserve">107 - </w:t>
            </w:r>
            <w:r w:rsidRPr="00D172C0">
              <w:rPr>
                <w:b/>
                <w:sz w:val="16"/>
                <w:szCs w:val="16"/>
              </w:rPr>
              <w:t>Émoluments</w:t>
            </w:r>
          </w:p>
        </w:tc>
        <w:tc>
          <w:tcPr>
            <w:tcW w:w="3402" w:type="dxa"/>
            <w:vAlign w:val="center"/>
          </w:tcPr>
          <w:p w14:paraId="34D17606" w14:textId="77777777" w:rsidR="00D172C0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797917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72C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172C0">
              <w:rPr>
                <w:sz w:val="16"/>
                <w:szCs w:val="16"/>
              </w:rPr>
              <w:tab/>
            </w:r>
            <w:r w:rsidR="00D172C0" w:rsidRPr="00962DD1">
              <w:rPr>
                <w:sz w:val="16"/>
                <w:szCs w:val="16"/>
              </w:rPr>
              <w:t>D'accord</w:t>
            </w:r>
          </w:p>
          <w:p w14:paraId="62A9A25D" w14:textId="77777777" w:rsidR="00D172C0" w:rsidRPr="00962DD1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852140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72C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172C0">
              <w:rPr>
                <w:sz w:val="16"/>
                <w:szCs w:val="16"/>
              </w:rPr>
              <w:t xml:space="preserve"> </w:t>
            </w:r>
            <w:r w:rsidR="00D172C0">
              <w:rPr>
                <w:sz w:val="16"/>
                <w:szCs w:val="16"/>
              </w:rPr>
              <w:tab/>
              <w:t>Partiellement d</w:t>
            </w:r>
            <w:r w:rsidR="00D172C0" w:rsidRPr="00962DD1">
              <w:rPr>
                <w:sz w:val="16"/>
                <w:szCs w:val="16"/>
              </w:rPr>
              <w:t>'accord</w:t>
            </w:r>
          </w:p>
          <w:p w14:paraId="20C6AFFD" w14:textId="77777777" w:rsidR="00D172C0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298077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72C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172C0">
              <w:rPr>
                <w:sz w:val="16"/>
                <w:szCs w:val="16"/>
              </w:rPr>
              <w:tab/>
            </w:r>
            <w:r w:rsidR="00D172C0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112105651"/>
            <w:placeholder>
              <w:docPart w:val="942212C2544244A29419CB497915271E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015A4D76" w14:textId="77777777" w:rsidR="00D172C0" w:rsidRDefault="00D172C0" w:rsidP="000B76A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1559830099"/>
            <w:placeholder>
              <w:docPart w:val="BFF9408E5DA24F039FF108F92FA77C7D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005A6576" w14:textId="77777777" w:rsidR="00D172C0" w:rsidRDefault="00D172C0" w:rsidP="000B76A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D172C0" w:rsidRPr="006C798A" w14:paraId="032FC47D" w14:textId="77777777" w:rsidTr="000B76AB">
        <w:tc>
          <w:tcPr>
            <w:tcW w:w="3407" w:type="dxa"/>
            <w:vAlign w:val="center"/>
          </w:tcPr>
          <w:p w14:paraId="25BCA77E" w14:textId="79FDAB03" w:rsidR="00D172C0" w:rsidRPr="00EC761B" w:rsidRDefault="00D172C0" w:rsidP="000B76AB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lastRenderedPageBreak/>
              <w:t xml:space="preserve">Art. </w:t>
            </w:r>
            <w:r>
              <w:rPr>
                <w:b/>
                <w:sz w:val="16"/>
                <w:szCs w:val="16"/>
              </w:rPr>
              <w:t xml:space="preserve">108 - </w:t>
            </w:r>
            <w:r w:rsidRPr="00D172C0">
              <w:rPr>
                <w:b/>
                <w:sz w:val="16"/>
                <w:szCs w:val="16"/>
              </w:rPr>
              <w:t>Frais</w:t>
            </w:r>
          </w:p>
        </w:tc>
        <w:tc>
          <w:tcPr>
            <w:tcW w:w="3402" w:type="dxa"/>
            <w:vAlign w:val="center"/>
          </w:tcPr>
          <w:p w14:paraId="51724412" w14:textId="77777777" w:rsidR="00D172C0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530417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72C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172C0">
              <w:rPr>
                <w:sz w:val="16"/>
                <w:szCs w:val="16"/>
              </w:rPr>
              <w:tab/>
            </w:r>
            <w:r w:rsidR="00D172C0" w:rsidRPr="00962DD1">
              <w:rPr>
                <w:sz w:val="16"/>
                <w:szCs w:val="16"/>
              </w:rPr>
              <w:t>D'accord</w:t>
            </w:r>
          </w:p>
          <w:p w14:paraId="27AA4254" w14:textId="77777777" w:rsidR="00D172C0" w:rsidRPr="00962DD1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652255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72C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172C0">
              <w:rPr>
                <w:sz w:val="16"/>
                <w:szCs w:val="16"/>
              </w:rPr>
              <w:t xml:space="preserve"> </w:t>
            </w:r>
            <w:r w:rsidR="00D172C0">
              <w:rPr>
                <w:sz w:val="16"/>
                <w:szCs w:val="16"/>
              </w:rPr>
              <w:tab/>
              <w:t>Partiellement d</w:t>
            </w:r>
            <w:r w:rsidR="00D172C0" w:rsidRPr="00962DD1">
              <w:rPr>
                <w:sz w:val="16"/>
                <w:szCs w:val="16"/>
              </w:rPr>
              <w:t>'accord</w:t>
            </w:r>
          </w:p>
          <w:p w14:paraId="49BF578C" w14:textId="77777777" w:rsidR="00D172C0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400958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72C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172C0">
              <w:rPr>
                <w:sz w:val="16"/>
                <w:szCs w:val="16"/>
              </w:rPr>
              <w:tab/>
            </w:r>
            <w:r w:rsidR="00D172C0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808706867"/>
            <w:placeholder>
              <w:docPart w:val="CEDA6E92A1504E4098F7B80051EC15A0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4C8E7731" w14:textId="77777777" w:rsidR="00D172C0" w:rsidRDefault="00D172C0" w:rsidP="000B76A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949359561"/>
            <w:placeholder>
              <w:docPart w:val="2A4ED98F271F499199396CF8AA387D4E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107F6AC5" w14:textId="77777777" w:rsidR="00D172C0" w:rsidRDefault="00D172C0" w:rsidP="000B76A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D172C0" w:rsidRPr="006C798A" w14:paraId="08400EE1" w14:textId="77777777" w:rsidTr="000B76AB">
        <w:tc>
          <w:tcPr>
            <w:tcW w:w="3407" w:type="dxa"/>
            <w:vAlign w:val="center"/>
          </w:tcPr>
          <w:p w14:paraId="1EF75D9A" w14:textId="095A70E9" w:rsidR="00D172C0" w:rsidRPr="00EC761B" w:rsidRDefault="00D172C0" w:rsidP="000B76AB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>
              <w:rPr>
                <w:b/>
                <w:sz w:val="16"/>
                <w:szCs w:val="16"/>
              </w:rPr>
              <w:t xml:space="preserve">109 - </w:t>
            </w:r>
            <w:r w:rsidRPr="00D172C0">
              <w:rPr>
                <w:b/>
                <w:sz w:val="16"/>
                <w:szCs w:val="16"/>
              </w:rPr>
              <w:t>Paiement et prescription</w:t>
            </w:r>
          </w:p>
        </w:tc>
        <w:tc>
          <w:tcPr>
            <w:tcW w:w="3402" w:type="dxa"/>
            <w:vAlign w:val="center"/>
          </w:tcPr>
          <w:p w14:paraId="12CEB058" w14:textId="77777777" w:rsidR="00D172C0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641234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72C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172C0">
              <w:rPr>
                <w:sz w:val="16"/>
                <w:szCs w:val="16"/>
              </w:rPr>
              <w:tab/>
            </w:r>
            <w:r w:rsidR="00D172C0" w:rsidRPr="00962DD1">
              <w:rPr>
                <w:sz w:val="16"/>
                <w:szCs w:val="16"/>
              </w:rPr>
              <w:t>D'accord</w:t>
            </w:r>
          </w:p>
          <w:p w14:paraId="1E4FD9D1" w14:textId="77777777" w:rsidR="00D172C0" w:rsidRPr="00962DD1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55702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72C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172C0">
              <w:rPr>
                <w:sz w:val="16"/>
                <w:szCs w:val="16"/>
              </w:rPr>
              <w:t xml:space="preserve"> </w:t>
            </w:r>
            <w:r w:rsidR="00D172C0">
              <w:rPr>
                <w:sz w:val="16"/>
                <w:szCs w:val="16"/>
              </w:rPr>
              <w:tab/>
              <w:t>Partiellement d</w:t>
            </w:r>
            <w:r w:rsidR="00D172C0" w:rsidRPr="00962DD1">
              <w:rPr>
                <w:sz w:val="16"/>
                <w:szCs w:val="16"/>
              </w:rPr>
              <w:t>'accord</w:t>
            </w:r>
          </w:p>
          <w:p w14:paraId="7863E317" w14:textId="77777777" w:rsidR="00D172C0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107346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72C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172C0">
              <w:rPr>
                <w:sz w:val="16"/>
                <w:szCs w:val="16"/>
              </w:rPr>
              <w:tab/>
            </w:r>
            <w:r w:rsidR="00D172C0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1129859701"/>
            <w:placeholder>
              <w:docPart w:val="78B879552FE54421AE2478657DA5AEA2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2B0BE417" w14:textId="77777777" w:rsidR="00D172C0" w:rsidRDefault="00D172C0" w:rsidP="000B76A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187877037"/>
            <w:placeholder>
              <w:docPart w:val="B42F2E85F5384044B00C6894D1B9661D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023A0E37" w14:textId="77777777" w:rsidR="00D172C0" w:rsidRDefault="00D172C0" w:rsidP="000B76A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D172C0" w:rsidRPr="006C798A" w14:paraId="64834428" w14:textId="77777777" w:rsidTr="000B76AB">
        <w:tc>
          <w:tcPr>
            <w:tcW w:w="3407" w:type="dxa"/>
            <w:vAlign w:val="center"/>
          </w:tcPr>
          <w:p w14:paraId="151AE4FC" w14:textId="77777777" w:rsidR="00D172C0" w:rsidRPr="00EC761B" w:rsidRDefault="00D172C0" w:rsidP="000B76AB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>
              <w:rPr>
                <w:b/>
                <w:sz w:val="16"/>
                <w:szCs w:val="16"/>
              </w:rPr>
              <w:t xml:space="preserve">110 - </w:t>
            </w:r>
            <w:r w:rsidRPr="00D172C0">
              <w:rPr>
                <w:b/>
                <w:sz w:val="16"/>
                <w:szCs w:val="16"/>
              </w:rPr>
              <w:t>Hypothèque légale</w:t>
            </w:r>
          </w:p>
        </w:tc>
        <w:tc>
          <w:tcPr>
            <w:tcW w:w="3402" w:type="dxa"/>
            <w:vAlign w:val="center"/>
          </w:tcPr>
          <w:p w14:paraId="43CF4793" w14:textId="77777777" w:rsidR="00D172C0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981038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72C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172C0">
              <w:rPr>
                <w:sz w:val="16"/>
                <w:szCs w:val="16"/>
              </w:rPr>
              <w:tab/>
            </w:r>
            <w:r w:rsidR="00D172C0" w:rsidRPr="00962DD1">
              <w:rPr>
                <w:sz w:val="16"/>
                <w:szCs w:val="16"/>
              </w:rPr>
              <w:t>D'accord</w:t>
            </w:r>
          </w:p>
          <w:p w14:paraId="01F9BCCE" w14:textId="77777777" w:rsidR="00D172C0" w:rsidRPr="00962DD1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4404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72C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172C0">
              <w:rPr>
                <w:sz w:val="16"/>
                <w:szCs w:val="16"/>
              </w:rPr>
              <w:t xml:space="preserve"> </w:t>
            </w:r>
            <w:r w:rsidR="00D172C0">
              <w:rPr>
                <w:sz w:val="16"/>
                <w:szCs w:val="16"/>
              </w:rPr>
              <w:tab/>
              <w:t>Partiellement d</w:t>
            </w:r>
            <w:r w:rsidR="00D172C0" w:rsidRPr="00962DD1">
              <w:rPr>
                <w:sz w:val="16"/>
                <w:szCs w:val="16"/>
              </w:rPr>
              <w:t>'accord</w:t>
            </w:r>
          </w:p>
          <w:p w14:paraId="64CCDB9D" w14:textId="77777777" w:rsidR="00D172C0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836611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72C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172C0">
              <w:rPr>
                <w:sz w:val="16"/>
                <w:szCs w:val="16"/>
              </w:rPr>
              <w:tab/>
            </w:r>
            <w:r w:rsidR="00D172C0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1213932396"/>
            <w:placeholder>
              <w:docPart w:val="118B11038EDA4854959E92A89AF59D40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2211F965" w14:textId="77777777" w:rsidR="00D172C0" w:rsidRDefault="00D172C0" w:rsidP="000B76A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657660425"/>
            <w:placeholder>
              <w:docPart w:val="81F4462FAE524D2C9A944BA4E97AC069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26995CA1" w14:textId="77777777" w:rsidR="00D172C0" w:rsidRDefault="00D172C0" w:rsidP="000B76A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D172C0" w:rsidRPr="006C798A" w14:paraId="3DBE1E4E" w14:textId="77777777" w:rsidTr="000B76AB">
        <w:tc>
          <w:tcPr>
            <w:tcW w:w="3407" w:type="dxa"/>
            <w:vAlign w:val="center"/>
          </w:tcPr>
          <w:p w14:paraId="2A8C0239" w14:textId="086CEC04" w:rsidR="00D172C0" w:rsidRPr="00EC761B" w:rsidRDefault="00D172C0" w:rsidP="000B76AB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>
              <w:rPr>
                <w:b/>
                <w:sz w:val="16"/>
                <w:szCs w:val="16"/>
              </w:rPr>
              <w:t xml:space="preserve">111 - </w:t>
            </w:r>
            <w:r w:rsidRPr="00D172C0">
              <w:rPr>
                <w:b/>
                <w:sz w:val="16"/>
                <w:szCs w:val="16"/>
              </w:rPr>
              <w:t>Exécution forcée</w:t>
            </w:r>
          </w:p>
        </w:tc>
        <w:tc>
          <w:tcPr>
            <w:tcW w:w="3402" w:type="dxa"/>
            <w:vAlign w:val="center"/>
          </w:tcPr>
          <w:p w14:paraId="583E1448" w14:textId="77777777" w:rsidR="00D172C0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983887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72C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172C0">
              <w:rPr>
                <w:sz w:val="16"/>
                <w:szCs w:val="16"/>
              </w:rPr>
              <w:tab/>
            </w:r>
            <w:r w:rsidR="00D172C0" w:rsidRPr="00962DD1">
              <w:rPr>
                <w:sz w:val="16"/>
                <w:szCs w:val="16"/>
              </w:rPr>
              <w:t>D'accord</w:t>
            </w:r>
          </w:p>
          <w:p w14:paraId="609CE43F" w14:textId="77777777" w:rsidR="00D172C0" w:rsidRPr="00962DD1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23326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72C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172C0">
              <w:rPr>
                <w:sz w:val="16"/>
                <w:szCs w:val="16"/>
              </w:rPr>
              <w:t xml:space="preserve"> </w:t>
            </w:r>
            <w:r w:rsidR="00D172C0">
              <w:rPr>
                <w:sz w:val="16"/>
                <w:szCs w:val="16"/>
              </w:rPr>
              <w:tab/>
              <w:t>Partiellement d</w:t>
            </w:r>
            <w:r w:rsidR="00D172C0" w:rsidRPr="00962DD1">
              <w:rPr>
                <w:sz w:val="16"/>
                <w:szCs w:val="16"/>
              </w:rPr>
              <w:t>'accord</w:t>
            </w:r>
          </w:p>
          <w:p w14:paraId="7DED39C5" w14:textId="77777777" w:rsidR="00D172C0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206023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72C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172C0">
              <w:rPr>
                <w:sz w:val="16"/>
                <w:szCs w:val="16"/>
              </w:rPr>
              <w:tab/>
            </w:r>
            <w:r w:rsidR="00D172C0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440570252"/>
            <w:placeholder>
              <w:docPart w:val="BDF32B611A84472FAFF5A0334FE5EFCB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10CE488F" w14:textId="77777777" w:rsidR="00D172C0" w:rsidRDefault="00D172C0" w:rsidP="000B76A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36639437"/>
            <w:placeholder>
              <w:docPart w:val="82ACF25F147547898AFA5E996EA7EE71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54C25184" w14:textId="77777777" w:rsidR="00D172C0" w:rsidRDefault="00D172C0" w:rsidP="000B76A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D172C0" w:rsidRPr="006C798A" w14:paraId="58A1AAFD" w14:textId="77777777" w:rsidTr="000B76AB">
        <w:tc>
          <w:tcPr>
            <w:tcW w:w="3407" w:type="dxa"/>
            <w:vAlign w:val="center"/>
          </w:tcPr>
          <w:p w14:paraId="424FF86E" w14:textId="441CB821" w:rsidR="00D172C0" w:rsidRPr="00EC761B" w:rsidRDefault="00D172C0" w:rsidP="000B76AB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>
              <w:rPr>
                <w:b/>
                <w:sz w:val="16"/>
                <w:szCs w:val="16"/>
              </w:rPr>
              <w:t xml:space="preserve">112 - </w:t>
            </w:r>
            <w:r w:rsidRPr="00D172C0">
              <w:rPr>
                <w:b/>
                <w:sz w:val="16"/>
                <w:szCs w:val="16"/>
              </w:rPr>
              <w:t>Clause abrogatoire</w:t>
            </w:r>
          </w:p>
        </w:tc>
        <w:tc>
          <w:tcPr>
            <w:tcW w:w="3402" w:type="dxa"/>
            <w:vAlign w:val="center"/>
          </w:tcPr>
          <w:p w14:paraId="10FA65A3" w14:textId="77777777" w:rsidR="00D172C0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830367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72C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172C0">
              <w:rPr>
                <w:sz w:val="16"/>
                <w:szCs w:val="16"/>
              </w:rPr>
              <w:tab/>
            </w:r>
            <w:r w:rsidR="00D172C0" w:rsidRPr="00962DD1">
              <w:rPr>
                <w:sz w:val="16"/>
                <w:szCs w:val="16"/>
              </w:rPr>
              <w:t>D'accord</w:t>
            </w:r>
          </w:p>
          <w:p w14:paraId="7119D13D" w14:textId="77777777" w:rsidR="00D172C0" w:rsidRPr="00962DD1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826159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72C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172C0">
              <w:rPr>
                <w:sz w:val="16"/>
                <w:szCs w:val="16"/>
              </w:rPr>
              <w:t xml:space="preserve"> </w:t>
            </w:r>
            <w:r w:rsidR="00D172C0">
              <w:rPr>
                <w:sz w:val="16"/>
                <w:szCs w:val="16"/>
              </w:rPr>
              <w:tab/>
              <w:t>Partiellement d</w:t>
            </w:r>
            <w:r w:rsidR="00D172C0" w:rsidRPr="00962DD1">
              <w:rPr>
                <w:sz w:val="16"/>
                <w:szCs w:val="16"/>
              </w:rPr>
              <w:t>'accord</w:t>
            </w:r>
          </w:p>
          <w:p w14:paraId="067D05C1" w14:textId="77777777" w:rsidR="00D172C0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09055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72C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172C0">
              <w:rPr>
                <w:sz w:val="16"/>
                <w:szCs w:val="16"/>
              </w:rPr>
              <w:tab/>
            </w:r>
            <w:r w:rsidR="00D172C0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635871898"/>
            <w:placeholder>
              <w:docPart w:val="551E385FFD7B447C88A50FE2E75A9062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05526282" w14:textId="77777777" w:rsidR="00D172C0" w:rsidRDefault="00D172C0" w:rsidP="000B76A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2073540790"/>
            <w:placeholder>
              <w:docPart w:val="A64A83A697EA4C99A9AEB72183C6614B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4499BAD7" w14:textId="77777777" w:rsidR="00D172C0" w:rsidRDefault="00D172C0" w:rsidP="000B76A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D172C0" w:rsidRPr="006C798A" w14:paraId="13FD7BB2" w14:textId="77777777" w:rsidTr="000B76AB">
        <w:tc>
          <w:tcPr>
            <w:tcW w:w="3407" w:type="dxa"/>
            <w:vAlign w:val="center"/>
          </w:tcPr>
          <w:p w14:paraId="6C1EC17D" w14:textId="6D38F3D5" w:rsidR="00D172C0" w:rsidRPr="00EC761B" w:rsidRDefault="00D172C0" w:rsidP="000B76AB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lastRenderedPageBreak/>
              <w:t xml:space="preserve">Art. </w:t>
            </w:r>
            <w:r>
              <w:rPr>
                <w:b/>
                <w:sz w:val="16"/>
                <w:szCs w:val="16"/>
              </w:rPr>
              <w:t xml:space="preserve">113 - </w:t>
            </w:r>
            <w:r w:rsidRPr="00D172C0">
              <w:rPr>
                <w:b/>
                <w:sz w:val="16"/>
                <w:szCs w:val="16"/>
              </w:rPr>
              <w:t>Entrée en vigueur</w:t>
            </w:r>
          </w:p>
        </w:tc>
        <w:tc>
          <w:tcPr>
            <w:tcW w:w="3402" w:type="dxa"/>
            <w:vAlign w:val="center"/>
          </w:tcPr>
          <w:p w14:paraId="72F1BDDC" w14:textId="77777777" w:rsidR="00D172C0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321507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72C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172C0">
              <w:rPr>
                <w:sz w:val="16"/>
                <w:szCs w:val="16"/>
              </w:rPr>
              <w:tab/>
            </w:r>
            <w:r w:rsidR="00D172C0" w:rsidRPr="00962DD1">
              <w:rPr>
                <w:sz w:val="16"/>
                <w:szCs w:val="16"/>
              </w:rPr>
              <w:t>D'accord</w:t>
            </w:r>
          </w:p>
          <w:p w14:paraId="3F0D9F07" w14:textId="77777777" w:rsidR="00D172C0" w:rsidRPr="00962DD1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671520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72C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172C0">
              <w:rPr>
                <w:sz w:val="16"/>
                <w:szCs w:val="16"/>
              </w:rPr>
              <w:t xml:space="preserve"> </w:t>
            </w:r>
            <w:r w:rsidR="00D172C0">
              <w:rPr>
                <w:sz w:val="16"/>
                <w:szCs w:val="16"/>
              </w:rPr>
              <w:tab/>
              <w:t>Partiellement d</w:t>
            </w:r>
            <w:r w:rsidR="00D172C0" w:rsidRPr="00962DD1">
              <w:rPr>
                <w:sz w:val="16"/>
                <w:szCs w:val="16"/>
              </w:rPr>
              <w:t>'accord</w:t>
            </w:r>
          </w:p>
          <w:p w14:paraId="089A9DFF" w14:textId="77777777" w:rsidR="00D172C0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763149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72C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172C0">
              <w:rPr>
                <w:sz w:val="16"/>
                <w:szCs w:val="16"/>
              </w:rPr>
              <w:tab/>
            </w:r>
            <w:r w:rsidR="00D172C0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1707633867"/>
            <w:placeholder>
              <w:docPart w:val="D9C87CB231054F71A4D398171859FFA0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2EABF9EF" w14:textId="77777777" w:rsidR="00D172C0" w:rsidRDefault="00D172C0" w:rsidP="000B76A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171950970"/>
            <w:placeholder>
              <w:docPart w:val="BC4EB147EFBC4078951044B7E9219DE8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16A00571" w14:textId="77777777" w:rsidR="00D172C0" w:rsidRDefault="00D172C0" w:rsidP="000B76A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D172C0" w:rsidRPr="006C798A" w14:paraId="54405D9A" w14:textId="77777777" w:rsidTr="000B76AB">
        <w:tc>
          <w:tcPr>
            <w:tcW w:w="3407" w:type="dxa"/>
            <w:vAlign w:val="center"/>
          </w:tcPr>
          <w:p w14:paraId="14196650" w14:textId="77777777" w:rsidR="00D172C0" w:rsidRPr="00EC761B" w:rsidRDefault="00D172C0" w:rsidP="000B76AB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>
              <w:rPr>
                <w:b/>
                <w:sz w:val="16"/>
                <w:szCs w:val="16"/>
              </w:rPr>
              <w:t xml:space="preserve">114 - </w:t>
            </w:r>
            <w:r w:rsidRPr="00D172C0">
              <w:rPr>
                <w:b/>
                <w:sz w:val="16"/>
                <w:szCs w:val="16"/>
              </w:rPr>
              <w:t>Dispositions transitoires</w:t>
            </w:r>
          </w:p>
        </w:tc>
        <w:tc>
          <w:tcPr>
            <w:tcW w:w="3402" w:type="dxa"/>
            <w:vAlign w:val="center"/>
          </w:tcPr>
          <w:p w14:paraId="2D76D518" w14:textId="77777777" w:rsidR="00D172C0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852887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72C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172C0">
              <w:rPr>
                <w:sz w:val="16"/>
                <w:szCs w:val="16"/>
              </w:rPr>
              <w:tab/>
            </w:r>
            <w:r w:rsidR="00D172C0" w:rsidRPr="00962DD1">
              <w:rPr>
                <w:sz w:val="16"/>
                <w:szCs w:val="16"/>
              </w:rPr>
              <w:t>D'accord</w:t>
            </w:r>
          </w:p>
          <w:p w14:paraId="42D9BEE1" w14:textId="77777777" w:rsidR="00D172C0" w:rsidRPr="00962DD1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891878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72C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172C0">
              <w:rPr>
                <w:sz w:val="16"/>
                <w:szCs w:val="16"/>
              </w:rPr>
              <w:t xml:space="preserve"> </w:t>
            </w:r>
            <w:r w:rsidR="00D172C0">
              <w:rPr>
                <w:sz w:val="16"/>
                <w:szCs w:val="16"/>
              </w:rPr>
              <w:tab/>
              <w:t>Partiellement d</w:t>
            </w:r>
            <w:r w:rsidR="00D172C0" w:rsidRPr="00962DD1">
              <w:rPr>
                <w:sz w:val="16"/>
                <w:szCs w:val="16"/>
              </w:rPr>
              <w:t>'accord</w:t>
            </w:r>
          </w:p>
          <w:p w14:paraId="367C8A51" w14:textId="77777777" w:rsidR="00D172C0" w:rsidRDefault="00DC7CA2" w:rsidP="000B76AB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765064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72C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172C0">
              <w:rPr>
                <w:sz w:val="16"/>
                <w:szCs w:val="16"/>
              </w:rPr>
              <w:tab/>
            </w:r>
            <w:r w:rsidR="00D172C0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-940069564"/>
            <w:placeholder>
              <w:docPart w:val="03A77B19F2084BB6B5CD94DF9CF56965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62D31154" w14:textId="77777777" w:rsidR="00D172C0" w:rsidRDefault="00D172C0" w:rsidP="000B76A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1831713235"/>
            <w:placeholder>
              <w:docPart w:val="96D6C21184664583A780988639D32FAA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564C9D6E" w14:textId="77777777" w:rsidR="00D172C0" w:rsidRDefault="00D172C0" w:rsidP="000B76AB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F30651" w:rsidRPr="006C798A" w14:paraId="4C56B82E" w14:textId="77777777" w:rsidTr="00E313FB">
        <w:tc>
          <w:tcPr>
            <w:tcW w:w="3407" w:type="dxa"/>
            <w:vAlign w:val="center"/>
          </w:tcPr>
          <w:p w14:paraId="6258A2DE" w14:textId="4B364172" w:rsidR="00F30651" w:rsidRPr="00EC761B" w:rsidRDefault="0021101C" w:rsidP="00F30651">
            <w:pPr>
              <w:pStyle w:val="Texte"/>
              <w:rPr>
                <w:b/>
                <w:sz w:val="16"/>
                <w:szCs w:val="16"/>
              </w:rPr>
            </w:pPr>
            <w:r w:rsidRPr="00EC761B">
              <w:rPr>
                <w:b/>
                <w:sz w:val="16"/>
                <w:szCs w:val="16"/>
              </w:rPr>
              <w:t xml:space="preserve">Art. </w:t>
            </w:r>
            <w:r w:rsidR="00D172C0">
              <w:rPr>
                <w:b/>
                <w:sz w:val="16"/>
                <w:szCs w:val="16"/>
              </w:rPr>
              <w:t>115</w:t>
            </w:r>
            <w:r>
              <w:rPr>
                <w:b/>
                <w:sz w:val="16"/>
                <w:szCs w:val="16"/>
              </w:rPr>
              <w:t xml:space="preserve"> - </w:t>
            </w:r>
            <w:r w:rsidR="00D172C0" w:rsidRPr="00D172C0">
              <w:rPr>
                <w:b/>
                <w:sz w:val="16"/>
                <w:szCs w:val="16"/>
              </w:rPr>
              <w:t>Modifications à d’autres règlements</w:t>
            </w:r>
          </w:p>
        </w:tc>
        <w:tc>
          <w:tcPr>
            <w:tcW w:w="3402" w:type="dxa"/>
            <w:vAlign w:val="center"/>
          </w:tcPr>
          <w:p w14:paraId="7F1C57D3" w14:textId="77777777" w:rsidR="00F30651" w:rsidRDefault="00DC7CA2" w:rsidP="00F30651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74412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065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30651">
              <w:rPr>
                <w:sz w:val="16"/>
                <w:szCs w:val="16"/>
              </w:rPr>
              <w:tab/>
            </w:r>
            <w:r w:rsidR="00F30651" w:rsidRPr="00962DD1">
              <w:rPr>
                <w:sz w:val="16"/>
                <w:szCs w:val="16"/>
              </w:rPr>
              <w:t>D'accord</w:t>
            </w:r>
          </w:p>
          <w:p w14:paraId="7D6223E6" w14:textId="77777777" w:rsidR="00F30651" w:rsidRPr="00962DD1" w:rsidRDefault="00DC7CA2" w:rsidP="00F30651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894277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065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30651">
              <w:rPr>
                <w:sz w:val="16"/>
                <w:szCs w:val="16"/>
              </w:rPr>
              <w:t xml:space="preserve"> </w:t>
            </w:r>
            <w:r w:rsidR="00F30651">
              <w:rPr>
                <w:sz w:val="16"/>
                <w:szCs w:val="16"/>
              </w:rPr>
              <w:tab/>
              <w:t>Partiellement d</w:t>
            </w:r>
            <w:r w:rsidR="00F30651" w:rsidRPr="00962DD1">
              <w:rPr>
                <w:sz w:val="16"/>
                <w:szCs w:val="16"/>
              </w:rPr>
              <w:t>'accord</w:t>
            </w:r>
          </w:p>
          <w:p w14:paraId="7D6D0E10" w14:textId="39081E46" w:rsidR="00F30651" w:rsidRDefault="00DC7CA2" w:rsidP="00F30651">
            <w:pPr>
              <w:pStyle w:val="Texte"/>
              <w:tabs>
                <w:tab w:val="left" w:pos="554"/>
              </w:tabs>
              <w:spacing w:before="2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37975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065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30651">
              <w:rPr>
                <w:sz w:val="16"/>
                <w:szCs w:val="16"/>
              </w:rPr>
              <w:tab/>
            </w:r>
            <w:r w:rsidR="00F30651" w:rsidRPr="00962DD1">
              <w:rPr>
                <w:sz w:val="16"/>
                <w:szCs w:val="16"/>
              </w:rPr>
              <w:t>Pas d'accord</w:t>
            </w:r>
          </w:p>
        </w:tc>
        <w:sdt>
          <w:sdtPr>
            <w:rPr>
              <w:sz w:val="16"/>
              <w:szCs w:val="16"/>
            </w:rPr>
            <w:id w:val="1953352348"/>
            <w:placeholder>
              <w:docPart w:val="ECB96849E37C417EBB3B17CBD066D7E7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5BC17FD6" w14:textId="191B4143" w:rsidR="00F30651" w:rsidRDefault="00F30651" w:rsidP="00F30651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621839633"/>
            <w:placeholder>
              <w:docPart w:val="A2101124215649399DFC7F50B99719C9"/>
            </w:placeholder>
            <w:showingPlcHdr/>
            <w:text w:multiLine="1"/>
          </w:sdtPr>
          <w:sdtEndPr/>
          <w:sdtContent>
            <w:tc>
              <w:tcPr>
                <w:tcW w:w="3402" w:type="dxa"/>
                <w:vAlign w:val="center"/>
              </w:tcPr>
              <w:p w14:paraId="295210AE" w14:textId="47B7D3C7" w:rsidR="00F30651" w:rsidRDefault="00F30651" w:rsidP="00F30651">
                <w:pPr>
                  <w:pStyle w:val="Texte"/>
                  <w:jc w:val="left"/>
                  <w:rPr>
                    <w:sz w:val="16"/>
                    <w:szCs w:val="16"/>
                  </w:rPr>
                </w:pPr>
                <w:r w:rsidRPr="006C798A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</w:tbl>
    <w:p w14:paraId="4F6B156B" w14:textId="77777777" w:rsidR="00FE27D6" w:rsidRDefault="00FE27D6" w:rsidP="00FE27D6">
      <w:pPr>
        <w:pStyle w:val="Texte"/>
      </w:pPr>
    </w:p>
    <w:p w14:paraId="05EC3846" w14:textId="77777777" w:rsidR="00262C24" w:rsidRDefault="00262C24" w:rsidP="00262C24">
      <w:pPr>
        <w:pStyle w:val="Texte"/>
      </w:pPr>
    </w:p>
    <w:p w14:paraId="591AA0DF" w14:textId="432E4B50" w:rsidR="00807112" w:rsidRDefault="00807112">
      <w:pPr>
        <w:spacing w:after="0"/>
        <w:jc w:val="left"/>
        <w:rPr>
          <w:b/>
        </w:rPr>
      </w:pPr>
    </w:p>
    <w:p w14:paraId="6D9A6AD8" w14:textId="77777777" w:rsidR="00807112" w:rsidRDefault="006C798A" w:rsidP="00807112">
      <w:pPr>
        <w:pStyle w:val="Texte"/>
        <w:jc w:val="left"/>
      </w:pPr>
      <w:r w:rsidRPr="00EC761B">
        <w:rPr>
          <w:b/>
        </w:rPr>
        <w:t>Autres remarques</w:t>
      </w:r>
      <w:r>
        <w:t xml:space="preserve"> :</w:t>
      </w:r>
    </w:p>
    <w:p w14:paraId="5801C685" w14:textId="77777777" w:rsidR="00962DD1" w:rsidRDefault="00DC7CA2" w:rsidP="00807112">
      <w:pPr>
        <w:pStyle w:val="Texte"/>
        <w:jc w:val="left"/>
      </w:pPr>
      <w:sdt>
        <w:sdtPr>
          <w:id w:val="1068683685"/>
          <w:placeholder>
            <w:docPart w:val="650CB1CD2DE74F3FA05C374AA2AF4BBF"/>
          </w:placeholder>
          <w:showingPlcHdr/>
          <w:text w:multiLine="1"/>
        </w:sdtPr>
        <w:sdtEndPr/>
        <w:sdtContent>
          <w:r w:rsidR="00807112" w:rsidRPr="00A714B1">
            <w:rPr>
              <w:rStyle w:val="Textedelespacerserv"/>
            </w:rPr>
            <w:t>Cliquez ou appuyez ici pour entrer du texte.</w:t>
          </w:r>
        </w:sdtContent>
      </w:sdt>
    </w:p>
    <w:p w14:paraId="5729C571" w14:textId="77777777" w:rsidR="00EC761B" w:rsidRDefault="00EC761B" w:rsidP="00962DD1">
      <w:pPr>
        <w:pStyle w:val="Texte"/>
      </w:pPr>
    </w:p>
    <w:p w14:paraId="788853D1" w14:textId="77777777" w:rsidR="00EC761B" w:rsidRDefault="00EC761B" w:rsidP="00962DD1">
      <w:pPr>
        <w:pStyle w:val="Texte"/>
      </w:pPr>
    </w:p>
    <w:p w14:paraId="21047BFA" w14:textId="2F76140E" w:rsidR="00F93475" w:rsidRPr="005C25A9" w:rsidRDefault="00962DD1" w:rsidP="00962DD1">
      <w:pPr>
        <w:pStyle w:val="Texte"/>
        <w:rPr>
          <w:b/>
          <w:u w:val="single"/>
        </w:rPr>
      </w:pPr>
      <w:r>
        <w:t xml:space="preserve">A retourner à </w:t>
      </w:r>
      <w:r w:rsidR="005C25A9">
        <w:t>l</w:t>
      </w:r>
      <w:r w:rsidR="00F846E6">
        <w:t>’</w:t>
      </w:r>
      <w:r w:rsidR="005C25A9">
        <w:t xml:space="preserve">adresse suivante : </w:t>
      </w:r>
      <w:hyperlink r:id="rId8" w:history="1">
        <w:r w:rsidR="009520E9" w:rsidRPr="007D1AA3">
          <w:rPr>
            <w:rStyle w:val="Lienhypertexte"/>
          </w:rPr>
          <w:t>eau-juridique@etat.ge.ch</w:t>
        </w:r>
      </w:hyperlink>
      <w:r w:rsidR="005C25A9">
        <w:t xml:space="preserve"> au plus tard </w:t>
      </w:r>
      <w:r w:rsidR="005C25A9" w:rsidRPr="005C25A9">
        <w:rPr>
          <w:b/>
          <w:u w:val="single"/>
        </w:rPr>
        <w:t xml:space="preserve">le </w:t>
      </w:r>
      <w:r w:rsidR="00862E45">
        <w:rPr>
          <w:b/>
          <w:u w:val="single"/>
        </w:rPr>
        <w:t>22</w:t>
      </w:r>
      <w:r w:rsidR="003357E2">
        <w:rPr>
          <w:b/>
          <w:u w:val="single"/>
        </w:rPr>
        <w:t xml:space="preserve"> mai</w:t>
      </w:r>
      <w:r w:rsidR="005C25A9" w:rsidRPr="005C25A9">
        <w:rPr>
          <w:b/>
          <w:u w:val="single"/>
        </w:rPr>
        <w:t xml:space="preserve"> 202</w:t>
      </w:r>
      <w:r w:rsidR="003357E2">
        <w:rPr>
          <w:b/>
          <w:u w:val="single"/>
        </w:rPr>
        <w:t>6</w:t>
      </w:r>
    </w:p>
    <w:sectPr w:rsidR="00F93475" w:rsidRPr="005C25A9" w:rsidSect="00F50419">
      <w:headerReference w:type="default" r:id="rId9"/>
      <w:footerReference w:type="default" r:id="rId10"/>
      <w:footnotePr>
        <w:numRestart w:val="eachSect"/>
      </w:footnotePr>
      <w:endnotePr>
        <w:numFmt w:val="decimal"/>
        <w:numRestart w:val="eachSect"/>
      </w:endnotePr>
      <w:pgSz w:w="16840" w:h="11907" w:orient="landscape" w:code="9"/>
      <w:pgMar w:top="1361" w:right="1956" w:bottom="1361" w:left="1304" w:header="425" w:footer="454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86DB5" w14:textId="77777777" w:rsidR="005829E6" w:rsidRDefault="005829E6">
      <w:pPr>
        <w:spacing w:after="0"/>
      </w:pPr>
      <w:r>
        <w:separator/>
      </w:r>
    </w:p>
  </w:endnote>
  <w:endnote w:type="continuationSeparator" w:id="0">
    <w:p w14:paraId="47ED83E9" w14:textId="77777777" w:rsidR="005829E6" w:rsidRDefault="005829E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6930F" w14:textId="77777777" w:rsidR="00E1279E" w:rsidRDefault="00E1279E">
    <w:pPr>
      <w:pStyle w:val="Pieddepage"/>
      <w:jc w:val="right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3EBF3" w14:textId="77777777" w:rsidR="005829E6" w:rsidRDefault="005829E6">
      <w:pPr>
        <w:spacing w:after="0"/>
      </w:pPr>
      <w:r>
        <w:separator/>
      </w:r>
    </w:p>
  </w:footnote>
  <w:footnote w:type="continuationSeparator" w:id="0">
    <w:p w14:paraId="04D46332" w14:textId="77777777" w:rsidR="005829E6" w:rsidRDefault="005829E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510"/>
    </w:tblGrid>
    <w:tr w:rsidR="00E1279E" w:rsidRPr="006A0BF3" w14:paraId="03B083AE" w14:textId="77777777" w:rsidTr="00F50419">
      <w:tc>
        <w:tcPr>
          <w:tcW w:w="13538" w:type="dxa"/>
          <w:tcBorders>
            <w:top w:val="nil"/>
            <w:left w:val="nil"/>
            <w:bottom w:val="single" w:sz="6" w:space="0" w:color="auto"/>
            <w:right w:val="nil"/>
          </w:tcBorders>
        </w:tcPr>
        <w:p w14:paraId="5AEAD0FF" w14:textId="2468BA25" w:rsidR="00E1279E" w:rsidRPr="006A0BF3" w:rsidRDefault="00E1279E" w:rsidP="00F50419">
          <w:pPr>
            <w:pStyle w:val="En-tte"/>
            <w:tabs>
              <w:tab w:val="clear" w:pos="9072"/>
              <w:tab w:val="right" w:pos="13186"/>
            </w:tabs>
          </w:pPr>
          <w:r w:rsidRPr="006A0BF3">
            <w:tab/>
            <w:t xml:space="preserve">Page : </w:t>
          </w:r>
          <w:r w:rsidRPr="006A0BF3">
            <w:fldChar w:fldCharType="begin"/>
          </w:r>
          <w:r w:rsidRPr="006A0BF3">
            <w:instrText xml:space="preserve">PAGE </w:instrText>
          </w:r>
          <w:r w:rsidRPr="006A0BF3">
            <w:fldChar w:fldCharType="separate"/>
          </w:r>
          <w:r w:rsidR="00432420">
            <w:rPr>
              <w:noProof/>
            </w:rPr>
            <w:t>2</w:t>
          </w:r>
          <w:r w:rsidRPr="006A0BF3">
            <w:fldChar w:fldCharType="end"/>
          </w:r>
          <w:r w:rsidRPr="006A0BF3">
            <w:t>/</w:t>
          </w:r>
          <w:r w:rsidRPr="006A0BF3">
            <w:fldChar w:fldCharType="begin"/>
          </w:r>
          <w:r w:rsidRPr="006A0BF3">
            <w:instrText xml:space="preserve"> SECTIONPAGES </w:instrText>
          </w:r>
          <w:r w:rsidRPr="006A0BF3">
            <w:fldChar w:fldCharType="separate"/>
          </w:r>
          <w:r w:rsidR="00DC7CA2">
            <w:rPr>
              <w:noProof/>
            </w:rPr>
            <w:t>24</w:t>
          </w:r>
          <w:r w:rsidRPr="006A0BF3">
            <w:fldChar w:fldCharType="end"/>
          </w:r>
        </w:p>
        <w:p w14:paraId="7D60BFF1" w14:textId="77777777" w:rsidR="00E1279E" w:rsidRPr="006A0BF3" w:rsidRDefault="00E1279E" w:rsidP="001B53BC">
          <w:pPr>
            <w:pStyle w:val="En-tte"/>
          </w:pPr>
        </w:p>
      </w:tc>
    </w:tr>
  </w:tbl>
  <w:p w14:paraId="25B858E5" w14:textId="77777777" w:rsidR="00E1279E" w:rsidRDefault="00E1279E" w:rsidP="001B53BC">
    <w:pPr>
      <w:pStyle w:val="En-tte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475"/>
    <w:rsid w:val="00000278"/>
    <w:rsid w:val="00000560"/>
    <w:rsid w:val="0000678B"/>
    <w:rsid w:val="00007807"/>
    <w:rsid w:val="000079B3"/>
    <w:rsid w:val="00010397"/>
    <w:rsid w:val="000114F1"/>
    <w:rsid w:val="000116DD"/>
    <w:rsid w:val="0001255D"/>
    <w:rsid w:val="00012854"/>
    <w:rsid w:val="000133C7"/>
    <w:rsid w:val="000138EB"/>
    <w:rsid w:val="00014BCF"/>
    <w:rsid w:val="00016BBF"/>
    <w:rsid w:val="000176A7"/>
    <w:rsid w:val="00022FC7"/>
    <w:rsid w:val="0002317B"/>
    <w:rsid w:val="00023448"/>
    <w:rsid w:val="0002352B"/>
    <w:rsid w:val="00023BCE"/>
    <w:rsid w:val="00024F17"/>
    <w:rsid w:val="000324F4"/>
    <w:rsid w:val="00042C53"/>
    <w:rsid w:val="000440E8"/>
    <w:rsid w:val="00045126"/>
    <w:rsid w:val="000459BD"/>
    <w:rsid w:val="00050014"/>
    <w:rsid w:val="00050F7E"/>
    <w:rsid w:val="00051B1A"/>
    <w:rsid w:val="00052C08"/>
    <w:rsid w:val="00055D15"/>
    <w:rsid w:val="000613F2"/>
    <w:rsid w:val="00061A8A"/>
    <w:rsid w:val="00064215"/>
    <w:rsid w:val="0006489C"/>
    <w:rsid w:val="00067657"/>
    <w:rsid w:val="00071F51"/>
    <w:rsid w:val="00072F97"/>
    <w:rsid w:val="00074827"/>
    <w:rsid w:val="00074BF8"/>
    <w:rsid w:val="00075A16"/>
    <w:rsid w:val="00076BAF"/>
    <w:rsid w:val="00082C8E"/>
    <w:rsid w:val="00083C4C"/>
    <w:rsid w:val="00085B64"/>
    <w:rsid w:val="0008608D"/>
    <w:rsid w:val="00092A88"/>
    <w:rsid w:val="000A0160"/>
    <w:rsid w:val="000A2349"/>
    <w:rsid w:val="000A3B22"/>
    <w:rsid w:val="000A40A0"/>
    <w:rsid w:val="000A443B"/>
    <w:rsid w:val="000A4F05"/>
    <w:rsid w:val="000A58CA"/>
    <w:rsid w:val="000A73EF"/>
    <w:rsid w:val="000B0DA2"/>
    <w:rsid w:val="000B2B85"/>
    <w:rsid w:val="000B3F7C"/>
    <w:rsid w:val="000B4BCD"/>
    <w:rsid w:val="000B7254"/>
    <w:rsid w:val="000C1667"/>
    <w:rsid w:val="000C3DF8"/>
    <w:rsid w:val="000C4C59"/>
    <w:rsid w:val="000C7EE2"/>
    <w:rsid w:val="000D6F64"/>
    <w:rsid w:val="000D70C6"/>
    <w:rsid w:val="000D78B1"/>
    <w:rsid w:val="000E13F0"/>
    <w:rsid w:val="000E141D"/>
    <w:rsid w:val="000E5BEA"/>
    <w:rsid w:val="000E7902"/>
    <w:rsid w:val="000F3328"/>
    <w:rsid w:val="000F7A43"/>
    <w:rsid w:val="001022C7"/>
    <w:rsid w:val="001034D7"/>
    <w:rsid w:val="00106B78"/>
    <w:rsid w:val="00107622"/>
    <w:rsid w:val="00111A4C"/>
    <w:rsid w:val="00114A7C"/>
    <w:rsid w:val="001153FC"/>
    <w:rsid w:val="0011569F"/>
    <w:rsid w:val="00115A58"/>
    <w:rsid w:val="00116C5D"/>
    <w:rsid w:val="00121604"/>
    <w:rsid w:val="00121F20"/>
    <w:rsid w:val="00122293"/>
    <w:rsid w:val="001227F3"/>
    <w:rsid w:val="00122BD4"/>
    <w:rsid w:val="00122BE9"/>
    <w:rsid w:val="00123595"/>
    <w:rsid w:val="00123DBD"/>
    <w:rsid w:val="001244DA"/>
    <w:rsid w:val="00127580"/>
    <w:rsid w:val="001332E7"/>
    <w:rsid w:val="00133630"/>
    <w:rsid w:val="00136976"/>
    <w:rsid w:val="001402E3"/>
    <w:rsid w:val="001420CF"/>
    <w:rsid w:val="001426FE"/>
    <w:rsid w:val="00142B9F"/>
    <w:rsid w:val="00145B32"/>
    <w:rsid w:val="00146CB3"/>
    <w:rsid w:val="00153D1D"/>
    <w:rsid w:val="00154977"/>
    <w:rsid w:val="001606DA"/>
    <w:rsid w:val="001606FF"/>
    <w:rsid w:val="00163200"/>
    <w:rsid w:val="001671AF"/>
    <w:rsid w:val="001729FE"/>
    <w:rsid w:val="00175F0B"/>
    <w:rsid w:val="00176230"/>
    <w:rsid w:val="0017693E"/>
    <w:rsid w:val="00185E08"/>
    <w:rsid w:val="00186A6A"/>
    <w:rsid w:val="00187005"/>
    <w:rsid w:val="00190A33"/>
    <w:rsid w:val="00190AF9"/>
    <w:rsid w:val="00190F64"/>
    <w:rsid w:val="00191FDB"/>
    <w:rsid w:val="00192D8C"/>
    <w:rsid w:val="00193B14"/>
    <w:rsid w:val="00197857"/>
    <w:rsid w:val="001A1187"/>
    <w:rsid w:val="001A12C7"/>
    <w:rsid w:val="001A2F24"/>
    <w:rsid w:val="001A49BB"/>
    <w:rsid w:val="001B0BDF"/>
    <w:rsid w:val="001B4E06"/>
    <w:rsid w:val="001B4EE3"/>
    <w:rsid w:val="001B53BC"/>
    <w:rsid w:val="001B630C"/>
    <w:rsid w:val="001B7B0A"/>
    <w:rsid w:val="001B7E5F"/>
    <w:rsid w:val="001C033D"/>
    <w:rsid w:val="001C54AB"/>
    <w:rsid w:val="001C5724"/>
    <w:rsid w:val="001C7DBE"/>
    <w:rsid w:val="001C7F7E"/>
    <w:rsid w:val="001D0AF7"/>
    <w:rsid w:val="001D0CF0"/>
    <w:rsid w:val="001D2DCC"/>
    <w:rsid w:val="001D2EA7"/>
    <w:rsid w:val="001D581C"/>
    <w:rsid w:val="001D6F6F"/>
    <w:rsid w:val="001E5ADB"/>
    <w:rsid w:val="001F0AAE"/>
    <w:rsid w:val="001F0E6A"/>
    <w:rsid w:val="001F39B8"/>
    <w:rsid w:val="001F5990"/>
    <w:rsid w:val="001F6FB7"/>
    <w:rsid w:val="00203973"/>
    <w:rsid w:val="00204158"/>
    <w:rsid w:val="00204B18"/>
    <w:rsid w:val="00205310"/>
    <w:rsid w:val="0020595C"/>
    <w:rsid w:val="0020673A"/>
    <w:rsid w:val="0021101C"/>
    <w:rsid w:val="00215DD5"/>
    <w:rsid w:val="00216049"/>
    <w:rsid w:val="00216207"/>
    <w:rsid w:val="002162FA"/>
    <w:rsid w:val="00216554"/>
    <w:rsid w:val="00216E48"/>
    <w:rsid w:val="00217367"/>
    <w:rsid w:val="00221947"/>
    <w:rsid w:val="00223C77"/>
    <w:rsid w:val="0022454F"/>
    <w:rsid w:val="002272E9"/>
    <w:rsid w:val="002324ED"/>
    <w:rsid w:val="002347CC"/>
    <w:rsid w:val="00234A7C"/>
    <w:rsid w:val="002351DA"/>
    <w:rsid w:val="00237B8F"/>
    <w:rsid w:val="00240743"/>
    <w:rsid w:val="0024115F"/>
    <w:rsid w:val="00242329"/>
    <w:rsid w:val="002435C1"/>
    <w:rsid w:val="00245C8F"/>
    <w:rsid w:val="00246783"/>
    <w:rsid w:val="00246EAF"/>
    <w:rsid w:val="00250990"/>
    <w:rsid w:val="00251802"/>
    <w:rsid w:val="00251999"/>
    <w:rsid w:val="00252FA7"/>
    <w:rsid w:val="00257927"/>
    <w:rsid w:val="00257CE7"/>
    <w:rsid w:val="00260128"/>
    <w:rsid w:val="00261876"/>
    <w:rsid w:val="00262C24"/>
    <w:rsid w:val="00263598"/>
    <w:rsid w:val="0026563C"/>
    <w:rsid w:val="0026784C"/>
    <w:rsid w:val="002732DB"/>
    <w:rsid w:val="00275467"/>
    <w:rsid w:val="00276FF3"/>
    <w:rsid w:val="00281FEA"/>
    <w:rsid w:val="0028265F"/>
    <w:rsid w:val="00284F04"/>
    <w:rsid w:val="002868FC"/>
    <w:rsid w:val="0029120B"/>
    <w:rsid w:val="0029383A"/>
    <w:rsid w:val="0029437E"/>
    <w:rsid w:val="00295780"/>
    <w:rsid w:val="002961E0"/>
    <w:rsid w:val="00296F3D"/>
    <w:rsid w:val="002A11C5"/>
    <w:rsid w:val="002A1BF1"/>
    <w:rsid w:val="002A271B"/>
    <w:rsid w:val="002A4477"/>
    <w:rsid w:val="002B01AE"/>
    <w:rsid w:val="002B31F5"/>
    <w:rsid w:val="002B3973"/>
    <w:rsid w:val="002B3A06"/>
    <w:rsid w:val="002B4D7C"/>
    <w:rsid w:val="002B6731"/>
    <w:rsid w:val="002B6997"/>
    <w:rsid w:val="002C0E87"/>
    <w:rsid w:val="002C2229"/>
    <w:rsid w:val="002C5874"/>
    <w:rsid w:val="002C7C13"/>
    <w:rsid w:val="002D16A3"/>
    <w:rsid w:val="002D446F"/>
    <w:rsid w:val="002D588E"/>
    <w:rsid w:val="002D7500"/>
    <w:rsid w:val="002E3E07"/>
    <w:rsid w:val="002E40E4"/>
    <w:rsid w:val="002E4F6B"/>
    <w:rsid w:val="002E590F"/>
    <w:rsid w:val="002F027F"/>
    <w:rsid w:val="002F0908"/>
    <w:rsid w:val="002F0E7D"/>
    <w:rsid w:val="002F2620"/>
    <w:rsid w:val="002F3AC1"/>
    <w:rsid w:val="002F3E79"/>
    <w:rsid w:val="002F5519"/>
    <w:rsid w:val="002F66E4"/>
    <w:rsid w:val="002F70A1"/>
    <w:rsid w:val="0030392F"/>
    <w:rsid w:val="003069CA"/>
    <w:rsid w:val="00320823"/>
    <w:rsid w:val="00321DDD"/>
    <w:rsid w:val="00322AD0"/>
    <w:rsid w:val="00323C99"/>
    <w:rsid w:val="00330C4F"/>
    <w:rsid w:val="00331FD8"/>
    <w:rsid w:val="00332D43"/>
    <w:rsid w:val="00335150"/>
    <w:rsid w:val="003357E2"/>
    <w:rsid w:val="003374FF"/>
    <w:rsid w:val="003406A0"/>
    <w:rsid w:val="003414C4"/>
    <w:rsid w:val="00342919"/>
    <w:rsid w:val="00342CDF"/>
    <w:rsid w:val="003450D4"/>
    <w:rsid w:val="003473EE"/>
    <w:rsid w:val="0035110D"/>
    <w:rsid w:val="0035151F"/>
    <w:rsid w:val="00351910"/>
    <w:rsid w:val="00361DC4"/>
    <w:rsid w:val="0036352C"/>
    <w:rsid w:val="003644A2"/>
    <w:rsid w:val="00365B7F"/>
    <w:rsid w:val="00365D28"/>
    <w:rsid w:val="00365D6E"/>
    <w:rsid w:val="00365ECA"/>
    <w:rsid w:val="00367442"/>
    <w:rsid w:val="003737EE"/>
    <w:rsid w:val="003740C5"/>
    <w:rsid w:val="003767FC"/>
    <w:rsid w:val="0037719C"/>
    <w:rsid w:val="00381E04"/>
    <w:rsid w:val="0038560A"/>
    <w:rsid w:val="00392328"/>
    <w:rsid w:val="0039611E"/>
    <w:rsid w:val="00396F6A"/>
    <w:rsid w:val="003A43A8"/>
    <w:rsid w:val="003A6695"/>
    <w:rsid w:val="003B02EF"/>
    <w:rsid w:val="003B3A1E"/>
    <w:rsid w:val="003B551D"/>
    <w:rsid w:val="003C1660"/>
    <w:rsid w:val="003C2923"/>
    <w:rsid w:val="003C2F5F"/>
    <w:rsid w:val="003C6371"/>
    <w:rsid w:val="003C6803"/>
    <w:rsid w:val="003C7C24"/>
    <w:rsid w:val="003D10FF"/>
    <w:rsid w:val="003D3AF0"/>
    <w:rsid w:val="003D52A0"/>
    <w:rsid w:val="003D549E"/>
    <w:rsid w:val="003D7B7C"/>
    <w:rsid w:val="003E0FA5"/>
    <w:rsid w:val="003E16D2"/>
    <w:rsid w:val="003F0197"/>
    <w:rsid w:val="003F0B4D"/>
    <w:rsid w:val="003F345A"/>
    <w:rsid w:val="003F41A0"/>
    <w:rsid w:val="003F6C1A"/>
    <w:rsid w:val="00401768"/>
    <w:rsid w:val="00410E82"/>
    <w:rsid w:val="00412622"/>
    <w:rsid w:val="00420EEA"/>
    <w:rsid w:val="00422045"/>
    <w:rsid w:val="00424A82"/>
    <w:rsid w:val="00427AFF"/>
    <w:rsid w:val="00430C8F"/>
    <w:rsid w:val="0043167F"/>
    <w:rsid w:val="00432420"/>
    <w:rsid w:val="00432828"/>
    <w:rsid w:val="00432976"/>
    <w:rsid w:val="004336AD"/>
    <w:rsid w:val="004343B6"/>
    <w:rsid w:val="004369FF"/>
    <w:rsid w:val="004408EB"/>
    <w:rsid w:val="00440B9C"/>
    <w:rsid w:val="00443B34"/>
    <w:rsid w:val="0045099E"/>
    <w:rsid w:val="00450CBC"/>
    <w:rsid w:val="00454E6A"/>
    <w:rsid w:val="00455834"/>
    <w:rsid w:val="004560E6"/>
    <w:rsid w:val="00456C92"/>
    <w:rsid w:val="00457F61"/>
    <w:rsid w:val="00460301"/>
    <w:rsid w:val="0046108C"/>
    <w:rsid w:val="00462A65"/>
    <w:rsid w:val="004653BA"/>
    <w:rsid w:val="00465BCF"/>
    <w:rsid w:val="0046730E"/>
    <w:rsid w:val="0046750C"/>
    <w:rsid w:val="00470357"/>
    <w:rsid w:val="00471D47"/>
    <w:rsid w:val="00473B61"/>
    <w:rsid w:val="00475A0A"/>
    <w:rsid w:val="00475E57"/>
    <w:rsid w:val="0048237D"/>
    <w:rsid w:val="00483D73"/>
    <w:rsid w:val="00486966"/>
    <w:rsid w:val="00491CFC"/>
    <w:rsid w:val="00493181"/>
    <w:rsid w:val="00494AB7"/>
    <w:rsid w:val="00494E4B"/>
    <w:rsid w:val="00497BDE"/>
    <w:rsid w:val="00497BE1"/>
    <w:rsid w:val="004A2307"/>
    <w:rsid w:val="004A2916"/>
    <w:rsid w:val="004A3270"/>
    <w:rsid w:val="004B03FF"/>
    <w:rsid w:val="004B099F"/>
    <w:rsid w:val="004B09D4"/>
    <w:rsid w:val="004B1B42"/>
    <w:rsid w:val="004B22EE"/>
    <w:rsid w:val="004B3ABC"/>
    <w:rsid w:val="004B4E29"/>
    <w:rsid w:val="004B61C9"/>
    <w:rsid w:val="004B703D"/>
    <w:rsid w:val="004B71CA"/>
    <w:rsid w:val="004C04D7"/>
    <w:rsid w:val="004C2E62"/>
    <w:rsid w:val="004C4F62"/>
    <w:rsid w:val="004C5220"/>
    <w:rsid w:val="004C668F"/>
    <w:rsid w:val="004C6C05"/>
    <w:rsid w:val="004D0816"/>
    <w:rsid w:val="004D10B9"/>
    <w:rsid w:val="004D2F33"/>
    <w:rsid w:val="004D30C3"/>
    <w:rsid w:val="004D401C"/>
    <w:rsid w:val="004D75C6"/>
    <w:rsid w:val="004E1D72"/>
    <w:rsid w:val="004E42A5"/>
    <w:rsid w:val="004E49CB"/>
    <w:rsid w:val="004E5C65"/>
    <w:rsid w:val="004F0374"/>
    <w:rsid w:val="004F091F"/>
    <w:rsid w:val="004F1776"/>
    <w:rsid w:val="004F1F73"/>
    <w:rsid w:val="004F2834"/>
    <w:rsid w:val="004F2CE1"/>
    <w:rsid w:val="004F55F1"/>
    <w:rsid w:val="005030BE"/>
    <w:rsid w:val="00503E8D"/>
    <w:rsid w:val="005052BD"/>
    <w:rsid w:val="005058E8"/>
    <w:rsid w:val="00507304"/>
    <w:rsid w:val="00507BBE"/>
    <w:rsid w:val="0051082D"/>
    <w:rsid w:val="00511BFD"/>
    <w:rsid w:val="005164A1"/>
    <w:rsid w:val="00516B6B"/>
    <w:rsid w:val="00524730"/>
    <w:rsid w:val="00524736"/>
    <w:rsid w:val="00530102"/>
    <w:rsid w:val="005305E2"/>
    <w:rsid w:val="00530DBC"/>
    <w:rsid w:val="0053145F"/>
    <w:rsid w:val="00537567"/>
    <w:rsid w:val="005403CA"/>
    <w:rsid w:val="00540A1D"/>
    <w:rsid w:val="0054316E"/>
    <w:rsid w:val="00544DCE"/>
    <w:rsid w:val="00545DD6"/>
    <w:rsid w:val="00547E60"/>
    <w:rsid w:val="0055466F"/>
    <w:rsid w:val="00556978"/>
    <w:rsid w:val="005665BF"/>
    <w:rsid w:val="005675DC"/>
    <w:rsid w:val="005700DA"/>
    <w:rsid w:val="00571617"/>
    <w:rsid w:val="00571B53"/>
    <w:rsid w:val="0057224A"/>
    <w:rsid w:val="00573DD2"/>
    <w:rsid w:val="00574929"/>
    <w:rsid w:val="00575F39"/>
    <w:rsid w:val="00581FF1"/>
    <w:rsid w:val="00582592"/>
    <w:rsid w:val="005829E6"/>
    <w:rsid w:val="00582FD8"/>
    <w:rsid w:val="005878B0"/>
    <w:rsid w:val="00591EA8"/>
    <w:rsid w:val="00592D07"/>
    <w:rsid w:val="0059425B"/>
    <w:rsid w:val="00594E27"/>
    <w:rsid w:val="005971AD"/>
    <w:rsid w:val="005A2CB9"/>
    <w:rsid w:val="005A4116"/>
    <w:rsid w:val="005A6C62"/>
    <w:rsid w:val="005B04BA"/>
    <w:rsid w:val="005B07C2"/>
    <w:rsid w:val="005B349A"/>
    <w:rsid w:val="005B360A"/>
    <w:rsid w:val="005B4C39"/>
    <w:rsid w:val="005B4F26"/>
    <w:rsid w:val="005B7FBF"/>
    <w:rsid w:val="005C0660"/>
    <w:rsid w:val="005C23B0"/>
    <w:rsid w:val="005C25A9"/>
    <w:rsid w:val="005C5724"/>
    <w:rsid w:val="005C7AA2"/>
    <w:rsid w:val="005D402A"/>
    <w:rsid w:val="005D4592"/>
    <w:rsid w:val="005D5363"/>
    <w:rsid w:val="005D56E9"/>
    <w:rsid w:val="005D64EE"/>
    <w:rsid w:val="005D710F"/>
    <w:rsid w:val="005E20A7"/>
    <w:rsid w:val="005E46CC"/>
    <w:rsid w:val="005E770E"/>
    <w:rsid w:val="005F173D"/>
    <w:rsid w:val="005F5338"/>
    <w:rsid w:val="005F5DDD"/>
    <w:rsid w:val="005F6171"/>
    <w:rsid w:val="00600EC3"/>
    <w:rsid w:val="00604CEB"/>
    <w:rsid w:val="00605F88"/>
    <w:rsid w:val="00606314"/>
    <w:rsid w:val="006074B7"/>
    <w:rsid w:val="00612423"/>
    <w:rsid w:val="00616090"/>
    <w:rsid w:val="00622E58"/>
    <w:rsid w:val="006253F2"/>
    <w:rsid w:val="006260BC"/>
    <w:rsid w:val="00630569"/>
    <w:rsid w:val="00633819"/>
    <w:rsid w:val="00633B0A"/>
    <w:rsid w:val="006345A3"/>
    <w:rsid w:val="006353E3"/>
    <w:rsid w:val="00640598"/>
    <w:rsid w:val="00640A97"/>
    <w:rsid w:val="00645A34"/>
    <w:rsid w:val="006463C2"/>
    <w:rsid w:val="006505E7"/>
    <w:rsid w:val="0065355A"/>
    <w:rsid w:val="00654BDC"/>
    <w:rsid w:val="00655F7E"/>
    <w:rsid w:val="006565F2"/>
    <w:rsid w:val="00663F89"/>
    <w:rsid w:val="00672268"/>
    <w:rsid w:val="00673875"/>
    <w:rsid w:val="00674AEE"/>
    <w:rsid w:val="006771CE"/>
    <w:rsid w:val="0067747B"/>
    <w:rsid w:val="006800F7"/>
    <w:rsid w:val="00681AED"/>
    <w:rsid w:val="00681E8D"/>
    <w:rsid w:val="00681FC4"/>
    <w:rsid w:val="00684AC2"/>
    <w:rsid w:val="00685F75"/>
    <w:rsid w:val="00686FD9"/>
    <w:rsid w:val="00687601"/>
    <w:rsid w:val="00696332"/>
    <w:rsid w:val="00697A65"/>
    <w:rsid w:val="00697D3D"/>
    <w:rsid w:val="006A0F43"/>
    <w:rsid w:val="006A3226"/>
    <w:rsid w:val="006A3EDB"/>
    <w:rsid w:val="006A5217"/>
    <w:rsid w:val="006A5E6E"/>
    <w:rsid w:val="006A780D"/>
    <w:rsid w:val="006B02C0"/>
    <w:rsid w:val="006B5662"/>
    <w:rsid w:val="006B5716"/>
    <w:rsid w:val="006B6924"/>
    <w:rsid w:val="006B6F6F"/>
    <w:rsid w:val="006B736B"/>
    <w:rsid w:val="006C2155"/>
    <w:rsid w:val="006C21E8"/>
    <w:rsid w:val="006C245A"/>
    <w:rsid w:val="006C25A9"/>
    <w:rsid w:val="006C690D"/>
    <w:rsid w:val="006C6B8A"/>
    <w:rsid w:val="006C6CBE"/>
    <w:rsid w:val="006C6E8F"/>
    <w:rsid w:val="006C73E2"/>
    <w:rsid w:val="006C798A"/>
    <w:rsid w:val="006D07E5"/>
    <w:rsid w:val="006D5BF2"/>
    <w:rsid w:val="006E4CED"/>
    <w:rsid w:val="006E6EC7"/>
    <w:rsid w:val="006E7723"/>
    <w:rsid w:val="006E7914"/>
    <w:rsid w:val="006F0536"/>
    <w:rsid w:val="006F17AA"/>
    <w:rsid w:val="006F2F76"/>
    <w:rsid w:val="006F330C"/>
    <w:rsid w:val="006F3BC6"/>
    <w:rsid w:val="006F5203"/>
    <w:rsid w:val="006F5E67"/>
    <w:rsid w:val="006F6129"/>
    <w:rsid w:val="00703BA6"/>
    <w:rsid w:val="00704750"/>
    <w:rsid w:val="007052E1"/>
    <w:rsid w:val="00706205"/>
    <w:rsid w:val="0070762C"/>
    <w:rsid w:val="007128DC"/>
    <w:rsid w:val="007179E6"/>
    <w:rsid w:val="00720401"/>
    <w:rsid w:val="00720545"/>
    <w:rsid w:val="00722C99"/>
    <w:rsid w:val="007230E4"/>
    <w:rsid w:val="0072374D"/>
    <w:rsid w:val="0072387C"/>
    <w:rsid w:val="00723CEB"/>
    <w:rsid w:val="00725D9A"/>
    <w:rsid w:val="007318E6"/>
    <w:rsid w:val="0074012E"/>
    <w:rsid w:val="007418AF"/>
    <w:rsid w:val="007444B1"/>
    <w:rsid w:val="00746D83"/>
    <w:rsid w:val="00750679"/>
    <w:rsid w:val="00752E17"/>
    <w:rsid w:val="007553D0"/>
    <w:rsid w:val="00755BFA"/>
    <w:rsid w:val="00755E9D"/>
    <w:rsid w:val="00757765"/>
    <w:rsid w:val="0076023F"/>
    <w:rsid w:val="00763FF8"/>
    <w:rsid w:val="00765C7C"/>
    <w:rsid w:val="007673CB"/>
    <w:rsid w:val="007722BC"/>
    <w:rsid w:val="0077314F"/>
    <w:rsid w:val="00773740"/>
    <w:rsid w:val="007742F4"/>
    <w:rsid w:val="00775CAF"/>
    <w:rsid w:val="00776AB4"/>
    <w:rsid w:val="00777423"/>
    <w:rsid w:val="007818AC"/>
    <w:rsid w:val="00781B60"/>
    <w:rsid w:val="0078472C"/>
    <w:rsid w:val="00785390"/>
    <w:rsid w:val="00785CD5"/>
    <w:rsid w:val="00787786"/>
    <w:rsid w:val="00793F26"/>
    <w:rsid w:val="007A0544"/>
    <w:rsid w:val="007A3A65"/>
    <w:rsid w:val="007A3D46"/>
    <w:rsid w:val="007A4EB6"/>
    <w:rsid w:val="007A577E"/>
    <w:rsid w:val="007A6A05"/>
    <w:rsid w:val="007A7274"/>
    <w:rsid w:val="007B1517"/>
    <w:rsid w:val="007B20A6"/>
    <w:rsid w:val="007B2739"/>
    <w:rsid w:val="007B2EFD"/>
    <w:rsid w:val="007B43FC"/>
    <w:rsid w:val="007B5798"/>
    <w:rsid w:val="007C1B39"/>
    <w:rsid w:val="007C409C"/>
    <w:rsid w:val="007C4BDE"/>
    <w:rsid w:val="007D0F67"/>
    <w:rsid w:val="007D3287"/>
    <w:rsid w:val="007D3995"/>
    <w:rsid w:val="007D48DD"/>
    <w:rsid w:val="007E35B6"/>
    <w:rsid w:val="007E6D5F"/>
    <w:rsid w:val="007F1758"/>
    <w:rsid w:val="007F1D69"/>
    <w:rsid w:val="007F3AB5"/>
    <w:rsid w:val="007F4BED"/>
    <w:rsid w:val="00802212"/>
    <w:rsid w:val="00803580"/>
    <w:rsid w:val="00806768"/>
    <w:rsid w:val="00807112"/>
    <w:rsid w:val="0080799D"/>
    <w:rsid w:val="00810808"/>
    <w:rsid w:val="00812236"/>
    <w:rsid w:val="008127B7"/>
    <w:rsid w:val="00812CB3"/>
    <w:rsid w:val="00813078"/>
    <w:rsid w:val="008138D4"/>
    <w:rsid w:val="0081621B"/>
    <w:rsid w:val="00816989"/>
    <w:rsid w:val="00816C32"/>
    <w:rsid w:val="00816FA1"/>
    <w:rsid w:val="008175E7"/>
    <w:rsid w:val="008204A0"/>
    <w:rsid w:val="00821174"/>
    <w:rsid w:val="00830B2D"/>
    <w:rsid w:val="008335F5"/>
    <w:rsid w:val="008343C1"/>
    <w:rsid w:val="0083452D"/>
    <w:rsid w:val="008371A0"/>
    <w:rsid w:val="0083737E"/>
    <w:rsid w:val="00842005"/>
    <w:rsid w:val="00842964"/>
    <w:rsid w:val="00842A97"/>
    <w:rsid w:val="00842C21"/>
    <w:rsid w:val="008443F8"/>
    <w:rsid w:val="00844711"/>
    <w:rsid w:val="008504BD"/>
    <w:rsid w:val="008510E3"/>
    <w:rsid w:val="00853309"/>
    <w:rsid w:val="00855192"/>
    <w:rsid w:val="00855FDE"/>
    <w:rsid w:val="0085624D"/>
    <w:rsid w:val="008573C4"/>
    <w:rsid w:val="00857620"/>
    <w:rsid w:val="00861524"/>
    <w:rsid w:val="00862E45"/>
    <w:rsid w:val="00873F9E"/>
    <w:rsid w:val="00874A5C"/>
    <w:rsid w:val="008808E6"/>
    <w:rsid w:val="00880B05"/>
    <w:rsid w:val="00882737"/>
    <w:rsid w:val="008853A4"/>
    <w:rsid w:val="0088657E"/>
    <w:rsid w:val="0089753E"/>
    <w:rsid w:val="008A2CB9"/>
    <w:rsid w:val="008A2D19"/>
    <w:rsid w:val="008A55EF"/>
    <w:rsid w:val="008B2296"/>
    <w:rsid w:val="008B50B0"/>
    <w:rsid w:val="008B61EC"/>
    <w:rsid w:val="008C0A8F"/>
    <w:rsid w:val="008C1D95"/>
    <w:rsid w:val="008C2AD8"/>
    <w:rsid w:val="008C2F7C"/>
    <w:rsid w:val="008C39FE"/>
    <w:rsid w:val="008C4143"/>
    <w:rsid w:val="008C6541"/>
    <w:rsid w:val="008C6DFD"/>
    <w:rsid w:val="008D1FD7"/>
    <w:rsid w:val="008D2737"/>
    <w:rsid w:val="008D3209"/>
    <w:rsid w:val="008D3E4B"/>
    <w:rsid w:val="008D4BA4"/>
    <w:rsid w:val="008D4BFD"/>
    <w:rsid w:val="008D4D60"/>
    <w:rsid w:val="008D7B84"/>
    <w:rsid w:val="008E0CC6"/>
    <w:rsid w:val="008E0D75"/>
    <w:rsid w:val="008E11D6"/>
    <w:rsid w:val="008E1C4D"/>
    <w:rsid w:val="008E44C3"/>
    <w:rsid w:val="008E4AB2"/>
    <w:rsid w:val="008E6CAB"/>
    <w:rsid w:val="008E6F31"/>
    <w:rsid w:val="008F07FD"/>
    <w:rsid w:val="008F5521"/>
    <w:rsid w:val="008F7235"/>
    <w:rsid w:val="009021F8"/>
    <w:rsid w:val="00906028"/>
    <w:rsid w:val="00910A89"/>
    <w:rsid w:val="00912527"/>
    <w:rsid w:val="00916822"/>
    <w:rsid w:val="00916DE1"/>
    <w:rsid w:val="00917517"/>
    <w:rsid w:val="00917E76"/>
    <w:rsid w:val="00922AA5"/>
    <w:rsid w:val="0092353E"/>
    <w:rsid w:val="00926B16"/>
    <w:rsid w:val="00927E87"/>
    <w:rsid w:val="00933A1C"/>
    <w:rsid w:val="009373AA"/>
    <w:rsid w:val="00937984"/>
    <w:rsid w:val="00941D32"/>
    <w:rsid w:val="00942C6F"/>
    <w:rsid w:val="00943833"/>
    <w:rsid w:val="00944577"/>
    <w:rsid w:val="00945ABC"/>
    <w:rsid w:val="00947571"/>
    <w:rsid w:val="009520E9"/>
    <w:rsid w:val="00954AB0"/>
    <w:rsid w:val="00954FC4"/>
    <w:rsid w:val="00962DD1"/>
    <w:rsid w:val="009631DF"/>
    <w:rsid w:val="0096657E"/>
    <w:rsid w:val="00970454"/>
    <w:rsid w:val="009725F5"/>
    <w:rsid w:val="009739AF"/>
    <w:rsid w:val="0097431F"/>
    <w:rsid w:val="00975CAA"/>
    <w:rsid w:val="00976034"/>
    <w:rsid w:val="0098236F"/>
    <w:rsid w:val="0098617C"/>
    <w:rsid w:val="00986C3D"/>
    <w:rsid w:val="0099036E"/>
    <w:rsid w:val="0099380B"/>
    <w:rsid w:val="009950EB"/>
    <w:rsid w:val="00997FD8"/>
    <w:rsid w:val="009A1B7F"/>
    <w:rsid w:val="009A1CF9"/>
    <w:rsid w:val="009A2473"/>
    <w:rsid w:val="009A26DE"/>
    <w:rsid w:val="009A2B7F"/>
    <w:rsid w:val="009A3468"/>
    <w:rsid w:val="009A705B"/>
    <w:rsid w:val="009B2D4E"/>
    <w:rsid w:val="009B3381"/>
    <w:rsid w:val="009B3D4B"/>
    <w:rsid w:val="009B4379"/>
    <w:rsid w:val="009B4AEC"/>
    <w:rsid w:val="009B635C"/>
    <w:rsid w:val="009C0002"/>
    <w:rsid w:val="009C1ADD"/>
    <w:rsid w:val="009C3AD1"/>
    <w:rsid w:val="009C4E14"/>
    <w:rsid w:val="009C6A87"/>
    <w:rsid w:val="009C78FD"/>
    <w:rsid w:val="009D51D2"/>
    <w:rsid w:val="009D63E4"/>
    <w:rsid w:val="009D74E1"/>
    <w:rsid w:val="009E032A"/>
    <w:rsid w:val="009E29CA"/>
    <w:rsid w:val="009E2CE8"/>
    <w:rsid w:val="009E2D22"/>
    <w:rsid w:val="009E6B33"/>
    <w:rsid w:val="009E7152"/>
    <w:rsid w:val="009F1A70"/>
    <w:rsid w:val="009F1F8D"/>
    <w:rsid w:val="009F2668"/>
    <w:rsid w:val="009F3F15"/>
    <w:rsid w:val="009F6E5D"/>
    <w:rsid w:val="00A010B5"/>
    <w:rsid w:val="00A02066"/>
    <w:rsid w:val="00A03EC9"/>
    <w:rsid w:val="00A0461B"/>
    <w:rsid w:val="00A05CC7"/>
    <w:rsid w:val="00A13C61"/>
    <w:rsid w:val="00A14397"/>
    <w:rsid w:val="00A14B89"/>
    <w:rsid w:val="00A1613B"/>
    <w:rsid w:val="00A221CA"/>
    <w:rsid w:val="00A23F4E"/>
    <w:rsid w:val="00A24F95"/>
    <w:rsid w:val="00A25678"/>
    <w:rsid w:val="00A25B96"/>
    <w:rsid w:val="00A267EE"/>
    <w:rsid w:val="00A27884"/>
    <w:rsid w:val="00A37C49"/>
    <w:rsid w:val="00A37EA6"/>
    <w:rsid w:val="00A44519"/>
    <w:rsid w:val="00A45A47"/>
    <w:rsid w:val="00A501BD"/>
    <w:rsid w:val="00A50F37"/>
    <w:rsid w:val="00A5102D"/>
    <w:rsid w:val="00A606FD"/>
    <w:rsid w:val="00A62726"/>
    <w:rsid w:val="00A64596"/>
    <w:rsid w:val="00A6586E"/>
    <w:rsid w:val="00A65DD6"/>
    <w:rsid w:val="00A66222"/>
    <w:rsid w:val="00A70BA6"/>
    <w:rsid w:val="00A7102D"/>
    <w:rsid w:val="00A71D42"/>
    <w:rsid w:val="00A7356B"/>
    <w:rsid w:val="00A755DD"/>
    <w:rsid w:val="00A77E01"/>
    <w:rsid w:val="00A80579"/>
    <w:rsid w:val="00A80F95"/>
    <w:rsid w:val="00A83777"/>
    <w:rsid w:val="00A8455E"/>
    <w:rsid w:val="00A84F8B"/>
    <w:rsid w:val="00A852A1"/>
    <w:rsid w:val="00A85E86"/>
    <w:rsid w:val="00A872A2"/>
    <w:rsid w:val="00A87B38"/>
    <w:rsid w:val="00A90160"/>
    <w:rsid w:val="00A9077C"/>
    <w:rsid w:val="00A9432A"/>
    <w:rsid w:val="00A94AEA"/>
    <w:rsid w:val="00A94D2D"/>
    <w:rsid w:val="00A96BF9"/>
    <w:rsid w:val="00A97B6B"/>
    <w:rsid w:val="00AA0388"/>
    <w:rsid w:val="00AA1284"/>
    <w:rsid w:val="00AA2F25"/>
    <w:rsid w:val="00AA5B9D"/>
    <w:rsid w:val="00AB53EB"/>
    <w:rsid w:val="00AC366E"/>
    <w:rsid w:val="00AC42FF"/>
    <w:rsid w:val="00AC486F"/>
    <w:rsid w:val="00AD109D"/>
    <w:rsid w:val="00AD325B"/>
    <w:rsid w:val="00AD4375"/>
    <w:rsid w:val="00AD6D5B"/>
    <w:rsid w:val="00AE0C8D"/>
    <w:rsid w:val="00AE61AB"/>
    <w:rsid w:val="00AF083C"/>
    <w:rsid w:val="00AF3E0E"/>
    <w:rsid w:val="00AF56F1"/>
    <w:rsid w:val="00AF6D29"/>
    <w:rsid w:val="00AF7A91"/>
    <w:rsid w:val="00AF7E60"/>
    <w:rsid w:val="00B07E0C"/>
    <w:rsid w:val="00B11DA3"/>
    <w:rsid w:val="00B12D49"/>
    <w:rsid w:val="00B210DC"/>
    <w:rsid w:val="00B21ECE"/>
    <w:rsid w:val="00B2410E"/>
    <w:rsid w:val="00B3047D"/>
    <w:rsid w:val="00B30D04"/>
    <w:rsid w:val="00B36051"/>
    <w:rsid w:val="00B43879"/>
    <w:rsid w:val="00B44670"/>
    <w:rsid w:val="00B44CD0"/>
    <w:rsid w:val="00B4584A"/>
    <w:rsid w:val="00B50312"/>
    <w:rsid w:val="00B52581"/>
    <w:rsid w:val="00B535D8"/>
    <w:rsid w:val="00B53FA5"/>
    <w:rsid w:val="00B540D6"/>
    <w:rsid w:val="00B5483A"/>
    <w:rsid w:val="00B54FD8"/>
    <w:rsid w:val="00B565E9"/>
    <w:rsid w:val="00B60143"/>
    <w:rsid w:val="00B60D58"/>
    <w:rsid w:val="00B62FE5"/>
    <w:rsid w:val="00B6521B"/>
    <w:rsid w:val="00B66F8E"/>
    <w:rsid w:val="00B70F78"/>
    <w:rsid w:val="00B73C06"/>
    <w:rsid w:val="00B75045"/>
    <w:rsid w:val="00B76292"/>
    <w:rsid w:val="00B76AFE"/>
    <w:rsid w:val="00B8007D"/>
    <w:rsid w:val="00B80AEF"/>
    <w:rsid w:val="00B82CC0"/>
    <w:rsid w:val="00B857C2"/>
    <w:rsid w:val="00B87B93"/>
    <w:rsid w:val="00B922AA"/>
    <w:rsid w:val="00B93308"/>
    <w:rsid w:val="00B93D45"/>
    <w:rsid w:val="00B93FAE"/>
    <w:rsid w:val="00B94D29"/>
    <w:rsid w:val="00B961F8"/>
    <w:rsid w:val="00BA2C5B"/>
    <w:rsid w:val="00BA33B4"/>
    <w:rsid w:val="00BA3D27"/>
    <w:rsid w:val="00BA5297"/>
    <w:rsid w:val="00BA53E8"/>
    <w:rsid w:val="00BA6FF1"/>
    <w:rsid w:val="00BB24E6"/>
    <w:rsid w:val="00BC05BE"/>
    <w:rsid w:val="00BC0CAD"/>
    <w:rsid w:val="00BC2CB5"/>
    <w:rsid w:val="00BC4E5D"/>
    <w:rsid w:val="00BC721F"/>
    <w:rsid w:val="00BC7E8F"/>
    <w:rsid w:val="00BD1A92"/>
    <w:rsid w:val="00BD3B71"/>
    <w:rsid w:val="00BD5A81"/>
    <w:rsid w:val="00BD7DC0"/>
    <w:rsid w:val="00BE02D5"/>
    <w:rsid w:val="00BE10E3"/>
    <w:rsid w:val="00BE117A"/>
    <w:rsid w:val="00BE46CA"/>
    <w:rsid w:val="00BF5A20"/>
    <w:rsid w:val="00BF62D8"/>
    <w:rsid w:val="00BF6694"/>
    <w:rsid w:val="00C0066C"/>
    <w:rsid w:val="00C019FA"/>
    <w:rsid w:val="00C01BB5"/>
    <w:rsid w:val="00C0342D"/>
    <w:rsid w:val="00C0789A"/>
    <w:rsid w:val="00C10796"/>
    <w:rsid w:val="00C11691"/>
    <w:rsid w:val="00C12E33"/>
    <w:rsid w:val="00C12E53"/>
    <w:rsid w:val="00C134B9"/>
    <w:rsid w:val="00C1494B"/>
    <w:rsid w:val="00C1499B"/>
    <w:rsid w:val="00C1665C"/>
    <w:rsid w:val="00C17039"/>
    <w:rsid w:val="00C17254"/>
    <w:rsid w:val="00C20FD6"/>
    <w:rsid w:val="00C21978"/>
    <w:rsid w:val="00C24927"/>
    <w:rsid w:val="00C30A2C"/>
    <w:rsid w:val="00C31C32"/>
    <w:rsid w:val="00C33D9E"/>
    <w:rsid w:val="00C34109"/>
    <w:rsid w:val="00C35053"/>
    <w:rsid w:val="00C373A3"/>
    <w:rsid w:val="00C41508"/>
    <w:rsid w:val="00C4414F"/>
    <w:rsid w:val="00C44B91"/>
    <w:rsid w:val="00C5026B"/>
    <w:rsid w:val="00C520C1"/>
    <w:rsid w:val="00C52A7F"/>
    <w:rsid w:val="00C57F8C"/>
    <w:rsid w:val="00C61FA3"/>
    <w:rsid w:val="00C64E65"/>
    <w:rsid w:val="00C66F79"/>
    <w:rsid w:val="00C66FE9"/>
    <w:rsid w:val="00C70556"/>
    <w:rsid w:val="00C71174"/>
    <w:rsid w:val="00C82943"/>
    <w:rsid w:val="00C838DF"/>
    <w:rsid w:val="00C838FC"/>
    <w:rsid w:val="00C83D43"/>
    <w:rsid w:val="00C83FDC"/>
    <w:rsid w:val="00C8431F"/>
    <w:rsid w:val="00C84E8B"/>
    <w:rsid w:val="00C90CF0"/>
    <w:rsid w:val="00C91234"/>
    <w:rsid w:val="00C91C92"/>
    <w:rsid w:val="00C92C54"/>
    <w:rsid w:val="00C95CD2"/>
    <w:rsid w:val="00C968ED"/>
    <w:rsid w:val="00C96912"/>
    <w:rsid w:val="00CA0DD3"/>
    <w:rsid w:val="00CA1CD2"/>
    <w:rsid w:val="00CB2129"/>
    <w:rsid w:val="00CB2E0B"/>
    <w:rsid w:val="00CB6AF0"/>
    <w:rsid w:val="00CB6D3E"/>
    <w:rsid w:val="00CC1739"/>
    <w:rsid w:val="00CC3B17"/>
    <w:rsid w:val="00CC796B"/>
    <w:rsid w:val="00CD0F13"/>
    <w:rsid w:val="00CD4B43"/>
    <w:rsid w:val="00CD5967"/>
    <w:rsid w:val="00CD6C24"/>
    <w:rsid w:val="00CD6D31"/>
    <w:rsid w:val="00CD727B"/>
    <w:rsid w:val="00CD774A"/>
    <w:rsid w:val="00CE1012"/>
    <w:rsid w:val="00CE268A"/>
    <w:rsid w:val="00CE3E22"/>
    <w:rsid w:val="00CE7127"/>
    <w:rsid w:val="00CE748B"/>
    <w:rsid w:val="00CE7B0F"/>
    <w:rsid w:val="00CF0596"/>
    <w:rsid w:val="00CF277B"/>
    <w:rsid w:val="00CF3429"/>
    <w:rsid w:val="00CF38B8"/>
    <w:rsid w:val="00CF3BDB"/>
    <w:rsid w:val="00CF4DDC"/>
    <w:rsid w:val="00D001F8"/>
    <w:rsid w:val="00D009BC"/>
    <w:rsid w:val="00D01F1A"/>
    <w:rsid w:val="00D04974"/>
    <w:rsid w:val="00D075CC"/>
    <w:rsid w:val="00D10CD9"/>
    <w:rsid w:val="00D11789"/>
    <w:rsid w:val="00D121BA"/>
    <w:rsid w:val="00D172C0"/>
    <w:rsid w:val="00D175FA"/>
    <w:rsid w:val="00D215EA"/>
    <w:rsid w:val="00D23452"/>
    <w:rsid w:val="00D237A2"/>
    <w:rsid w:val="00D24975"/>
    <w:rsid w:val="00D24981"/>
    <w:rsid w:val="00D26AEF"/>
    <w:rsid w:val="00D3296D"/>
    <w:rsid w:val="00D33C27"/>
    <w:rsid w:val="00D34063"/>
    <w:rsid w:val="00D362A7"/>
    <w:rsid w:val="00D40A48"/>
    <w:rsid w:val="00D40FC0"/>
    <w:rsid w:val="00D41C58"/>
    <w:rsid w:val="00D42AAB"/>
    <w:rsid w:val="00D42E89"/>
    <w:rsid w:val="00D4503B"/>
    <w:rsid w:val="00D45054"/>
    <w:rsid w:val="00D45067"/>
    <w:rsid w:val="00D4750A"/>
    <w:rsid w:val="00D47D91"/>
    <w:rsid w:val="00D5111E"/>
    <w:rsid w:val="00D51131"/>
    <w:rsid w:val="00D5645F"/>
    <w:rsid w:val="00D62E53"/>
    <w:rsid w:val="00D6512B"/>
    <w:rsid w:val="00D70153"/>
    <w:rsid w:val="00D70C2F"/>
    <w:rsid w:val="00D7316E"/>
    <w:rsid w:val="00D7750B"/>
    <w:rsid w:val="00D8014F"/>
    <w:rsid w:val="00D87404"/>
    <w:rsid w:val="00D900CE"/>
    <w:rsid w:val="00D925EB"/>
    <w:rsid w:val="00D93351"/>
    <w:rsid w:val="00D936EB"/>
    <w:rsid w:val="00D9602B"/>
    <w:rsid w:val="00D97D6D"/>
    <w:rsid w:val="00DA231D"/>
    <w:rsid w:val="00DA245A"/>
    <w:rsid w:val="00DA2A23"/>
    <w:rsid w:val="00DB39E4"/>
    <w:rsid w:val="00DB45A2"/>
    <w:rsid w:val="00DB4F92"/>
    <w:rsid w:val="00DC1F18"/>
    <w:rsid w:val="00DC4F24"/>
    <w:rsid w:val="00DC6269"/>
    <w:rsid w:val="00DC7239"/>
    <w:rsid w:val="00DC7CA2"/>
    <w:rsid w:val="00DD1902"/>
    <w:rsid w:val="00DD2F70"/>
    <w:rsid w:val="00DD4A7D"/>
    <w:rsid w:val="00DD4AFA"/>
    <w:rsid w:val="00DD68D7"/>
    <w:rsid w:val="00DD6EE7"/>
    <w:rsid w:val="00DD6FA5"/>
    <w:rsid w:val="00DE0357"/>
    <w:rsid w:val="00DE07A7"/>
    <w:rsid w:val="00DE39FE"/>
    <w:rsid w:val="00DE3CB5"/>
    <w:rsid w:val="00DF1309"/>
    <w:rsid w:val="00DF2A60"/>
    <w:rsid w:val="00DF4D65"/>
    <w:rsid w:val="00DF50BF"/>
    <w:rsid w:val="00DF7D22"/>
    <w:rsid w:val="00E00166"/>
    <w:rsid w:val="00E039A2"/>
    <w:rsid w:val="00E05929"/>
    <w:rsid w:val="00E05F3D"/>
    <w:rsid w:val="00E10224"/>
    <w:rsid w:val="00E11199"/>
    <w:rsid w:val="00E1279E"/>
    <w:rsid w:val="00E12ED0"/>
    <w:rsid w:val="00E152DD"/>
    <w:rsid w:val="00E155F3"/>
    <w:rsid w:val="00E16118"/>
    <w:rsid w:val="00E22945"/>
    <w:rsid w:val="00E2430C"/>
    <w:rsid w:val="00E2467B"/>
    <w:rsid w:val="00E313FB"/>
    <w:rsid w:val="00E31D63"/>
    <w:rsid w:val="00E349D5"/>
    <w:rsid w:val="00E36435"/>
    <w:rsid w:val="00E36980"/>
    <w:rsid w:val="00E42002"/>
    <w:rsid w:val="00E4267C"/>
    <w:rsid w:val="00E43236"/>
    <w:rsid w:val="00E45346"/>
    <w:rsid w:val="00E50EEE"/>
    <w:rsid w:val="00E52B0D"/>
    <w:rsid w:val="00E53081"/>
    <w:rsid w:val="00E56AD8"/>
    <w:rsid w:val="00E57469"/>
    <w:rsid w:val="00E6091E"/>
    <w:rsid w:val="00E60E04"/>
    <w:rsid w:val="00E61991"/>
    <w:rsid w:val="00E62319"/>
    <w:rsid w:val="00E62BBC"/>
    <w:rsid w:val="00E65535"/>
    <w:rsid w:val="00E705BE"/>
    <w:rsid w:val="00E713E6"/>
    <w:rsid w:val="00E72E4D"/>
    <w:rsid w:val="00E72F61"/>
    <w:rsid w:val="00E752E8"/>
    <w:rsid w:val="00E770E9"/>
    <w:rsid w:val="00E81080"/>
    <w:rsid w:val="00E83655"/>
    <w:rsid w:val="00E83F35"/>
    <w:rsid w:val="00E863E8"/>
    <w:rsid w:val="00E94DCF"/>
    <w:rsid w:val="00E95A95"/>
    <w:rsid w:val="00EA1ABF"/>
    <w:rsid w:val="00EA2D37"/>
    <w:rsid w:val="00EA3518"/>
    <w:rsid w:val="00EA6B04"/>
    <w:rsid w:val="00EB07FE"/>
    <w:rsid w:val="00EB1450"/>
    <w:rsid w:val="00EB28E8"/>
    <w:rsid w:val="00EB7BC9"/>
    <w:rsid w:val="00EC0EEA"/>
    <w:rsid w:val="00EC2E85"/>
    <w:rsid w:val="00EC31A9"/>
    <w:rsid w:val="00EC4244"/>
    <w:rsid w:val="00EC4921"/>
    <w:rsid w:val="00EC6684"/>
    <w:rsid w:val="00EC761B"/>
    <w:rsid w:val="00ED2DEF"/>
    <w:rsid w:val="00ED4240"/>
    <w:rsid w:val="00ED4DA7"/>
    <w:rsid w:val="00ED5289"/>
    <w:rsid w:val="00ED733A"/>
    <w:rsid w:val="00ED7B9E"/>
    <w:rsid w:val="00ED7CC0"/>
    <w:rsid w:val="00EE29AF"/>
    <w:rsid w:val="00EE456E"/>
    <w:rsid w:val="00EF0FFE"/>
    <w:rsid w:val="00EF1B22"/>
    <w:rsid w:val="00EF5775"/>
    <w:rsid w:val="00F0259D"/>
    <w:rsid w:val="00F046DA"/>
    <w:rsid w:val="00F06127"/>
    <w:rsid w:val="00F07080"/>
    <w:rsid w:val="00F07893"/>
    <w:rsid w:val="00F10FE9"/>
    <w:rsid w:val="00F16AD5"/>
    <w:rsid w:val="00F2463C"/>
    <w:rsid w:val="00F248EB"/>
    <w:rsid w:val="00F253CA"/>
    <w:rsid w:val="00F276A0"/>
    <w:rsid w:val="00F27726"/>
    <w:rsid w:val="00F30651"/>
    <w:rsid w:val="00F32407"/>
    <w:rsid w:val="00F36260"/>
    <w:rsid w:val="00F40BD5"/>
    <w:rsid w:val="00F43C61"/>
    <w:rsid w:val="00F44CAB"/>
    <w:rsid w:val="00F469C0"/>
    <w:rsid w:val="00F50419"/>
    <w:rsid w:val="00F526F5"/>
    <w:rsid w:val="00F52ABF"/>
    <w:rsid w:val="00F562B9"/>
    <w:rsid w:val="00F56CC9"/>
    <w:rsid w:val="00F60A92"/>
    <w:rsid w:val="00F61618"/>
    <w:rsid w:val="00F64D69"/>
    <w:rsid w:val="00F65DC7"/>
    <w:rsid w:val="00F666F4"/>
    <w:rsid w:val="00F71348"/>
    <w:rsid w:val="00F713B1"/>
    <w:rsid w:val="00F718A6"/>
    <w:rsid w:val="00F7258C"/>
    <w:rsid w:val="00F80288"/>
    <w:rsid w:val="00F8374F"/>
    <w:rsid w:val="00F83F13"/>
    <w:rsid w:val="00F846E6"/>
    <w:rsid w:val="00F8511A"/>
    <w:rsid w:val="00F87625"/>
    <w:rsid w:val="00F90253"/>
    <w:rsid w:val="00F9238B"/>
    <w:rsid w:val="00F93475"/>
    <w:rsid w:val="00F93E77"/>
    <w:rsid w:val="00F9515F"/>
    <w:rsid w:val="00F95270"/>
    <w:rsid w:val="00F95301"/>
    <w:rsid w:val="00FA1DA2"/>
    <w:rsid w:val="00FA21E1"/>
    <w:rsid w:val="00FA4A45"/>
    <w:rsid w:val="00FA4F4C"/>
    <w:rsid w:val="00FA4F75"/>
    <w:rsid w:val="00FA59F8"/>
    <w:rsid w:val="00FB3321"/>
    <w:rsid w:val="00FB4512"/>
    <w:rsid w:val="00FB64E7"/>
    <w:rsid w:val="00FB6D29"/>
    <w:rsid w:val="00FC0CB1"/>
    <w:rsid w:val="00FC3125"/>
    <w:rsid w:val="00FC384A"/>
    <w:rsid w:val="00FC40C1"/>
    <w:rsid w:val="00FC4F98"/>
    <w:rsid w:val="00FD08B2"/>
    <w:rsid w:val="00FD1961"/>
    <w:rsid w:val="00FD7598"/>
    <w:rsid w:val="00FD76E8"/>
    <w:rsid w:val="00FE27D6"/>
    <w:rsid w:val="00FE70B9"/>
    <w:rsid w:val="00FF3EB3"/>
    <w:rsid w:val="00FF4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4E3324B2"/>
  <w15:chartTrackingRefBased/>
  <w15:docId w15:val="{0582DF3A-3C74-4755-9137-8E3144C46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2268"/>
    <w:pPr>
      <w:spacing w:after="240"/>
      <w:jc w:val="both"/>
    </w:pPr>
    <w:rPr>
      <w:rFonts w:ascii="Arial" w:hAnsi="Arial"/>
      <w:sz w:val="22"/>
      <w:lang w:val="fr-FR" w:eastAsia="fr-FR"/>
    </w:rPr>
  </w:style>
  <w:style w:type="paragraph" w:styleId="Titre1">
    <w:name w:val="heading 1"/>
    <w:link w:val="Titre1Car"/>
    <w:qFormat/>
    <w:rsid w:val="007818AC"/>
    <w:pPr>
      <w:keepNext/>
      <w:keepLines/>
      <w:tabs>
        <w:tab w:val="left" w:pos="709"/>
      </w:tabs>
      <w:spacing w:after="240"/>
      <w:jc w:val="both"/>
      <w:outlineLvl w:val="0"/>
    </w:pPr>
    <w:rPr>
      <w:rFonts w:ascii="Arial" w:hAnsi="Arial"/>
      <w:b/>
      <w:caps/>
      <w:sz w:val="24"/>
      <w:lang w:val="fr-FR" w:eastAsia="fr-FR"/>
    </w:rPr>
  </w:style>
  <w:style w:type="paragraph" w:styleId="Titre2">
    <w:name w:val="heading 2"/>
    <w:link w:val="Titre2Car"/>
    <w:qFormat/>
    <w:rsid w:val="007818AC"/>
    <w:pPr>
      <w:keepNext/>
      <w:keepLines/>
      <w:tabs>
        <w:tab w:val="left" w:pos="709"/>
      </w:tabs>
      <w:spacing w:after="240"/>
      <w:jc w:val="both"/>
      <w:outlineLvl w:val="1"/>
    </w:pPr>
    <w:rPr>
      <w:rFonts w:ascii="Arial" w:hAnsi="Arial"/>
      <w:b/>
      <w:sz w:val="24"/>
      <w:lang w:val="fr-FR" w:eastAsia="fr-FR"/>
    </w:rPr>
  </w:style>
  <w:style w:type="paragraph" w:styleId="Titre3">
    <w:name w:val="heading 3"/>
    <w:link w:val="Titre3Car"/>
    <w:qFormat/>
    <w:rsid w:val="007818AC"/>
    <w:pPr>
      <w:keepNext/>
      <w:keepLines/>
      <w:tabs>
        <w:tab w:val="left" w:pos="709"/>
      </w:tabs>
      <w:spacing w:after="240"/>
      <w:jc w:val="both"/>
      <w:outlineLvl w:val="2"/>
    </w:pPr>
    <w:rPr>
      <w:rFonts w:ascii="Arial" w:hAnsi="Arial"/>
      <w:b/>
      <w:sz w:val="22"/>
      <w:lang w:val="fr-FR" w:eastAsia="fr-FR"/>
    </w:rPr>
  </w:style>
  <w:style w:type="paragraph" w:styleId="Titre4">
    <w:name w:val="heading 4"/>
    <w:basedOn w:val="Normal"/>
    <w:link w:val="Titre4Car"/>
    <w:qFormat/>
    <w:rsid w:val="007818AC"/>
    <w:pPr>
      <w:keepNext/>
      <w:keepLines/>
      <w:spacing w:before="120" w:after="60"/>
      <w:ind w:left="709" w:hanging="709"/>
      <w:outlineLvl w:val="3"/>
    </w:pPr>
    <w:rPr>
      <w:b/>
      <w:i/>
    </w:rPr>
  </w:style>
  <w:style w:type="paragraph" w:styleId="Titre5">
    <w:name w:val="heading 5"/>
    <w:basedOn w:val="Normal"/>
    <w:next w:val="Normal"/>
    <w:link w:val="Titre5Car"/>
    <w:qFormat/>
    <w:rsid w:val="007818A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1B53BC"/>
    <w:pPr>
      <w:keepLines/>
      <w:spacing w:after="120"/>
      <w:jc w:val="center"/>
    </w:pPr>
    <w:rPr>
      <w:sz w:val="16"/>
    </w:rPr>
  </w:style>
  <w:style w:type="character" w:customStyle="1" w:styleId="PieddepageCar">
    <w:name w:val="Pied de page Car"/>
    <w:basedOn w:val="Policepardfaut"/>
    <w:link w:val="Pieddepage"/>
    <w:rsid w:val="001B53BC"/>
    <w:rPr>
      <w:rFonts w:ascii="Arial" w:hAnsi="Arial"/>
      <w:sz w:val="16"/>
      <w:lang w:val="fr-FR" w:eastAsia="fr-FR"/>
    </w:rPr>
  </w:style>
  <w:style w:type="paragraph" w:styleId="En-tte">
    <w:name w:val="header"/>
    <w:link w:val="En-tteCar"/>
    <w:rsid w:val="001B53BC"/>
    <w:pPr>
      <w:keepLines/>
      <w:tabs>
        <w:tab w:val="right" w:pos="9072"/>
      </w:tabs>
    </w:pPr>
    <w:rPr>
      <w:rFonts w:ascii="Arial" w:hAnsi="Arial"/>
      <w:b/>
      <w:sz w:val="18"/>
      <w:szCs w:val="18"/>
      <w:lang w:val="fr-FR" w:eastAsia="fr-FR"/>
    </w:rPr>
  </w:style>
  <w:style w:type="character" w:customStyle="1" w:styleId="En-tteCar">
    <w:name w:val="En-tête Car"/>
    <w:basedOn w:val="Policepardfaut"/>
    <w:link w:val="En-tte"/>
    <w:rsid w:val="001B53BC"/>
    <w:rPr>
      <w:rFonts w:ascii="Arial" w:hAnsi="Arial"/>
      <w:b/>
      <w:sz w:val="18"/>
      <w:szCs w:val="18"/>
      <w:lang w:val="fr-FR" w:eastAsia="fr-FR"/>
    </w:rPr>
  </w:style>
  <w:style w:type="paragraph" w:customStyle="1" w:styleId="sigle">
    <w:name w:val="sigle"/>
    <w:link w:val="sigleCar"/>
    <w:rsid w:val="001B53BC"/>
    <w:pPr>
      <w:overflowPunct w:val="0"/>
      <w:autoSpaceDE w:val="0"/>
      <w:autoSpaceDN w:val="0"/>
      <w:adjustRightInd w:val="0"/>
      <w:spacing w:before="180"/>
      <w:textAlignment w:val="baseline"/>
    </w:pPr>
    <w:rPr>
      <w:rFonts w:ascii="Arial" w:hAnsi="Arial"/>
      <w:caps/>
      <w:sz w:val="18"/>
      <w:szCs w:val="18"/>
      <w:lang w:val="fr-FR" w:eastAsia="fr-FR"/>
    </w:rPr>
  </w:style>
  <w:style w:type="paragraph" w:customStyle="1" w:styleId="sigle1">
    <w:name w:val="sigle1"/>
    <w:link w:val="sigle1Car"/>
    <w:rsid w:val="001B53BC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18"/>
      <w:lang w:val="fr-FR" w:eastAsia="fr-FR"/>
    </w:rPr>
  </w:style>
  <w:style w:type="paragraph" w:customStyle="1" w:styleId="adresse">
    <w:name w:val="adresse"/>
    <w:rsid w:val="001B53BC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civilit">
    <w:name w:val="civilité"/>
    <w:next w:val="Texte"/>
    <w:rsid w:val="007818AC"/>
    <w:pPr>
      <w:spacing w:before="480" w:after="240"/>
    </w:pPr>
    <w:rPr>
      <w:rFonts w:ascii="Arial" w:hAnsi="Arial"/>
      <w:sz w:val="22"/>
      <w:lang w:val="fr-FR" w:eastAsia="fr-FR"/>
    </w:rPr>
  </w:style>
  <w:style w:type="paragraph" w:customStyle="1" w:styleId="Expditeur">
    <w:name w:val="Expéditeur"/>
    <w:rsid w:val="001B53BC"/>
    <w:pPr>
      <w:overflowPunct w:val="0"/>
      <w:autoSpaceDE w:val="0"/>
      <w:autoSpaceDN w:val="0"/>
      <w:adjustRightInd w:val="0"/>
      <w:ind w:right="1848"/>
      <w:textAlignment w:val="baseline"/>
    </w:pPr>
    <w:rPr>
      <w:rFonts w:ascii="Arial" w:hAnsi="Arial"/>
      <w:sz w:val="18"/>
      <w:lang w:val="fr-FR" w:eastAsia="fr-FR"/>
    </w:rPr>
  </w:style>
  <w:style w:type="paragraph" w:customStyle="1" w:styleId="Rfrences">
    <w:name w:val="Références"/>
    <w:basedOn w:val="Expditeur"/>
    <w:rsid w:val="00AD325B"/>
    <w:pPr>
      <w:framePr w:wrap="auto" w:vAnchor="page" w:hAnchor="page"/>
      <w:tabs>
        <w:tab w:val="left" w:pos="709"/>
      </w:tabs>
      <w:spacing w:before="600"/>
      <w:ind w:right="0"/>
      <w:contextualSpacing/>
    </w:pPr>
    <w:rPr>
      <w:i/>
      <w:sz w:val="16"/>
    </w:rPr>
  </w:style>
  <w:style w:type="paragraph" w:customStyle="1" w:styleId="Logo">
    <w:name w:val="Logo"/>
    <w:rsid w:val="001B53BC"/>
    <w:pPr>
      <w:overflowPunct w:val="0"/>
      <w:autoSpaceDE w:val="0"/>
      <w:autoSpaceDN w:val="0"/>
      <w:adjustRightInd w:val="0"/>
      <w:jc w:val="right"/>
      <w:textAlignment w:val="baseline"/>
    </w:pPr>
    <w:rPr>
      <w:rFonts w:ascii="Arial" w:hAnsi="Arial"/>
      <w:lang w:val="fr-FR" w:eastAsia="fr-FR"/>
    </w:rPr>
  </w:style>
  <w:style w:type="paragraph" w:customStyle="1" w:styleId="Office">
    <w:name w:val="Office"/>
    <w:link w:val="OfficeCar"/>
    <w:rsid w:val="001B53BC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2"/>
      <w:lang w:val="fr-FR" w:eastAsia="fr-FR"/>
    </w:rPr>
  </w:style>
  <w:style w:type="paragraph" w:customStyle="1" w:styleId="Texte">
    <w:name w:val="Texte"/>
    <w:rsid w:val="001B53BC"/>
    <w:pPr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En-tte2">
    <w:name w:val="En-tête2"/>
    <w:basedOn w:val="En-tte"/>
    <w:rsid w:val="001B53BC"/>
    <w:pPr>
      <w:tabs>
        <w:tab w:val="clear" w:pos="9072"/>
        <w:tab w:val="right" w:pos="9356"/>
      </w:tabs>
      <w:spacing w:after="1140"/>
    </w:pPr>
  </w:style>
  <w:style w:type="character" w:customStyle="1" w:styleId="sigle1Car">
    <w:name w:val="sigle1 Car"/>
    <w:link w:val="sigle1"/>
    <w:rsid w:val="001B53BC"/>
    <w:rPr>
      <w:rFonts w:ascii="Arial" w:hAnsi="Arial"/>
      <w:sz w:val="18"/>
      <w:lang w:val="fr-FR" w:eastAsia="fr-FR"/>
    </w:rPr>
  </w:style>
  <w:style w:type="character" w:customStyle="1" w:styleId="OfficeCar">
    <w:name w:val="Office Car"/>
    <w:link w:val="Office"/>
    <w:rsid w:val="001B53BC"/>
    <w:rPr>
      <w:rFonts w:ascii="Arial" w:hAnsi="Arial"/>
      <w:b/>
      <w:sz w:val="22"/>
      <w:lang w:val="fr-FR" w:eastAsia="fr-FR"/>
    </w:rPr>
  </w:style>
  <w:style w:type="character" w:customStyle="1" w:styleId="sigleCar">
    <w:name w:val="sigle Car"/>
    <w:link w:val="sigle"/>
    <w:rsid w:val="001B53BC"/>
    <w:rPr>
      <w:rFonts w:ascii="Arial" w:hAnsi="Arial"/>
      <w:caps/>
      <w:sz w:val="18"/>
      <w:szCs w:val="18"/>
      <w:lang w:val="fr-FR" w:eastAsia="fr-FR"/>
    </w:rPr>
  </w:style>
  <w:style w:type="paragraph" w:customStyle="1" w:styleId="annexe">
    <w:name w:val="annexe"/>
    <w:next w:val="Normal"/>
    <w:rsid w:val="007818AC"/>
    <w:pPr>
      <w:keepLines/>
      <w:framePr w:hSpace="113" w:vSpace="142" w:wrap="notBeside" w:hAnchor="margin" w:yAlign="bottom"/>
      <w:spacing w:after="120"/>
      <w:ind w:left="851" w:hanging="851"/>
    </w:pPr>
    <w:rPr>
      <w:rFonts w:ascii="Arial" w:hAnsi="Arial"/>
      <w:sz w:val="18"/>
      <w:szCs w:val="18"/>
      <w:lang w:val="fr-FR" w:eastAsia="fr-FR"/>
    </w:rPr>
  </w:style>
  <w:style w:type="character" w:styleId="Appelnotedebasdep">
    <w:name w:val="footnote reference"/>
    <w:semiHidden/>
    <w:rsid w:val="007818AC"/>
    <w:rPr>
      <w:vertAlign w:val="superscript"/>
    </w:rPr>
  </w:style>
  <w:style w:type="paragraph" w:customStyle="1" w:styleId="CommuniquChapeau">
    <w:name w:val="CommuniquéChapeau"/>
    <w:next w:val="Texte"/>
    <w:rsid w:val="007818AC"/>
    <w:pPr>
      <w:spacing w:before="240" w:after="240" w:line="260" w:lineRule="exact"/>
      <w:jc w:val="both"/>
    </w:pPr>
    <w:rPr>
      <w:rFonts w:ascii="Arial" w:hAnsi="Arial"/>
      <w:b/>
      <w:sz w:val="22"/>
      <w:szCs w:val="22"/>
      <w:lang w:val="fr-FR" w:eastAsia="fr-FR"/>
    </w:rPr>
  </w:style>
  <w:style w:type="paragraph" w:customStyle="1" w:styleId="CommuniquInfo">
    <w:name w:val="CommuniquéInfo"/>
    <w:basedOn w:val="Texte"/>
    <w:next w:val="Texte"/>
    <w:rsid w:val="007818AC"/>
    <w:pPr>
      <w:spacing w:before="480" w:after="0"/>
    </w:pPr>
    <w:rPr>
      <w:i/>
      <w:sz w:val="20"/>
    </w:rPr>
  </w:style>
  <w:style w:type="paragraph" w:customStyle="1" w:styleId="CommuniquPresse">
    <w:name w:val="CommuniquéPresse"/>
    <w:next w:val="Normal"/>
    <w:rsid w:val="007818AC"/>
    <w:pPr>
      <w:spacing w:after="600"/>
      <w:jc w:val="center"/>
    </w:pPr>
    <w:rPr>
      <w:rFonts w:ascii="Arial" w:hAnsi="Arial"/>
      <w:b/>
      <w:sz w:val="22"/>
      <w:lang w:val="fr-FR" w:eastAsia="fr-FR"/>
    </w:rPr>
  </w:style>
  <w:style w:type="paragraph" w:customStyle="1" w:styleId="CommuniquTitre">
    <w:name w:val="CommuniquéTitre"/>
    <w:rsid w:val="007818AC"/>
    <w:pPr>
      <w:spacing w:after="600"/>
      <w:jc w:val="center"/>
    </w:pPr>
    <w:rPr>
      <w:rFonts w:ascii="Arial" w:hAnsi="Arial"/>
      <w:sz w:val="26"/>
      <w:szCs w:val="26"/>
      <w:lang w:val="fr-FR" w:eastAsia="fr-FR"/>
    </w:rPr>
  </w:style>
  <w:style w:type="paragraph" w:customStyle="1" w:styleId="concerne">
    <w:name w:val="concerne"/>
    <w:next w:val="civilit"/>
    <w:rsid w:val="00ED2DEF"/>
    <w:pPr>
      <w:keepNext/>
      <w:keepLines/>
      <w:overflowPunct w:val="0"/>
      <w:autoSpaceDE w:val="0"/>
      <w:autoSpaceDN w:val="0"/>
      <w:adjustRightInd w:val="0"/>
      <w:spacing w:before="600"/>
      <w:ind w:left="1418" w:hanging="1418"/>
      <w:textAlignment w:val="baseline"/>
    </w:pPr>
    <w:rPr>
      <w:rFonts w:ascii="Arial" w:hAnsi="Arial"/>
      <w:b/>
      <w:sz w:val="22"/>
      <w:lang w:val="fr-FR" w:eastAsia="fr-FR"/>
    </w:rPr>
  </w:style>
  <w:style w:type="paragraph" w:customStyle="1" w:styleId="ConfrencePresse">
    <w:name w:val="ConférencePresse"/>
    <w:basedOn w:val="CommuniquPresse"/>
    <w:next w:val="CommuniquTitre"/>
    <w:rsid w:val="007818AC"/>
  </w:style>
  <w:style w:type="paragraph" w:customStyle="1" w:styleId="copie">
    <w:name w:val="copie"/>
    <w:basedOn w:val="annexe"/>
    <w:next w:val="Normal"/>
    <w:rsid w:val="007818AC"/>
    <w:pPr>
      <w:framePr w:wrap="notBeside"/>
      <w:spacing w:after="0"/>
    </w:pPr>
  </w:style>
  <w:style w:type="paragraph" w:customStyle="1" w:styleId="D1">
    <w:name w:val="D1"/>
    <w:basedOn w:val="Normal"/>
    <w:rsid w:val="007818AC"/>
    <w:pPr>
      <w:overflowPunct w:val="0"/>
      <w:autoSpaceDE w:val="0"/>
      <w:autoSpaceDN w:val="0"/>
      <w:adjustRightInd w:val="0"/>
      <w:spacing w:after="120"/>
      <w:ind w:left="1134" w:hanging="567"/>
      <w:textAlignment w:val="baseline"/>
    </w:pPr>
  </w:style>
  <w:style w:type="paragraph" w:customStyle="1" w:styleId="D6">
    <w:name w:val="D6"/>
    <w:basedOn w:val="Normal"/>
    <w:rsid w:val="007818AC"/>
    <w:pPr>
      <w:overflowPunct w:val="0"/>
      <w:autoSpaceDE w:val="0"/>
      <w:autoSpaceDN w:val="0"/>
      <w:adjustRightInd w:val="0"/>
      <w:spacing w:after="120"/>
      <w:ind w:left="680" w:hanging="340"/>
      <w:textAlignment w:val="baseline"/>
    </w:pPr>
  </w:style>
  <w:style w:type="paragraph" w:customStyle="1" w:styleId="D8">
    <w:name w:val="D8"/>
    <w:basedOn w:val="Normal"/>
    <w:rsid w:val="007818AC"/>
    <w:pPr>
      <w:overflowPunct w:val="0"/>
      <w:autoSpaceDE w:val="0"/>
      <w:autoSpaceDN w:val="0"/>
      <w:adjustRightInd w:val="0"/>
      <w:spacing w:after="120"/>
      <w:ind w:left="907" w:hanging="454"/>
      <w:textAlignment w:val="baseline"/>
    </w:pPr>
  </w:style>
  <w:style w:type="paragraph" w:customStyle="1" w:styleId="Date1">
    <w:name w:val="Date1"/>
    <w:basedOn w:val="adresse"/>
    <w:rsid w:val="007818AC"/>
    <w:pPr>
      <w:spacing w:before="960"/>
    </w:pPr>
  </w:style>
  <w:style w:type="paragraph" w:customStyle="1" w:styleId="entetenote">
    <w:name w:val="entetenote"/>
    <w:basedOn w:val="Texte"/>
    <w:rsid w:val="007818AC"/>
    <w:pPr>
      <w:spacing w:after="0"/>
      <w:jc w:val="right"/>
    </w:pPr>
    <w:rPr>
      <w:sz w:val="20"/>
    </w:rPr>
  </w:style>
  <w:style w:type="paragraph" w:customStyle="1" w:styleId="fax">
    <w:name w:val="fax"/>
    <w:basedOn w:val="Expditeur"/>
    <w:next w:val="Texte"/>
    <w:rsid w:val="007818AC"/>
    <w:pPr>
      <w:keepNext/>
      <w:keepLines/>
      <w:tabs>
        <w:tab w:val="left" w:pos="709"/>
      </w:tabs>
      <w:ind w:right="0"/>
    </w:pPr>
  </w:style>
  <w:style w:type="paragraph" w:customStyle="1" w:styleId="Findepage">
    <w:name w:val="Fin de page"/>
    <w:next w:val="Texte"/>
    <w:rsid w:val="007818AC"/>
    <w:pPr>
      <w:spacing w:before="240"/>
      <w:ind w:right="567"/>
      <w:jc w:val="right"/>
    </w:pPr>
    <w:rPr>
      <w:rFonts w:ascii="Arial" w:hAnsi="Arial"/>
      <w:sz w:val="22"/>
      <w:lang w:val="fr-FR" w:eastAsia="fr-FR"/>
    </w:rPr>
  </w:style>
  <w:style w:type="table" w:styleId="Grilledutableau">
    <w:name w:val="Table Grid"/>
    <w:basedOn w:val="TableauNormal"/>
    <w:rsid w:val="00781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fo">
    <w:name w:val="Info"/>
    <w:rsid w:val="007818AC"/>
    <w:pPr>
      <w:tabs>
        <w:tab w:val="right" w:pos="9072"/>
      </w:tabs>
      <w:jc w:val="center"/>
    </w:pPr>
    <w:rPr>
      <w:rFonts w:ascii="Arial" w:hAnsi="Arial"/>
      <w:iCs/>
      <w:sz w:val="16"/>
      <w:lang w:val="fr-FR" w:eastAsia="fr-FR"/>
    </w:rPr>
  </w:style>
  <w:style w:type="paragraph" w:customStyle="1" w:styleId="Insert1ligne">
    <w:name w:val="Insert.1 ligne"/>
    <w:next w:val="Texte"/>
    <w:rsid w:val="007818AC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Insert12ligne">
    <w:name w:val="Insert.1/2ligne"/>
    <w:next w:val="Texte"/>
    <w:rsid w:val="007818AC"/>
    <w:pPr>
      <w:widowControl w:val="0"/>
      <w:overflowPunct w:val="0"/>
      <w:autoSpaceDE w:val="0"/>
      <w:autoSpaceDN w:val="0"/>
      <w:adjustRightInd w:val="0"/>
      <w:spacing w:line="120" w:lineRule="exact"/>
      <w:textAlignment w:val="baseline"/>
    </w:pPr>
    <w:rPr>
      <w:rFonts w:ascii="Arial" w:hAnsi="Arial"/>
      <w:sz w:val="22"/>
      <w:lang w:val="fr-FR" w:eastAsia="fr-FR"/>
    </w:rPr>
  </w:style>
  <w:style w:type="character" w:styleId="Lienhypertexte">
    <w:name w:val="Hyperlink"/>
    <w:rsid w:val="007818AC"/>
    <w:rPr>
      <w:color w:val="0000FF"/>
      <w:u w:val="none"/>
    </w:rPr>
  </w:style>
  <w:style w:type="character" w:styleId="Lienhypertextesuivivisit">
    <w:name w:val="FollowedHyperlink"/>
    <w:rsid w:val="007818AC"/>
    <w:rPr>
      <w:color w:val="800080"/>
      <w:u w:val="single"/>
    </w:rPr>
  </w:style>
  <w:style w:type="paragraph" w:customStyle="1" w:styleId="mail">
    <w:name w:val="mail"/>
    <w:basedOn w:val="fax"/>
    <w:next w:val="Rfrences"/>
    <w:rsid w:val="007818AC"/>
  </w:style>
  <w:style w:type="paragraph" w:customStyle="1" w:styleId="Nomdoc">
    <w:name w:val="Nomdoc"/>
    <w:rsid w:val="007818AC"/>
    <w:pPr>
      <w:tabs>
        <w:tab w:val="center" w:pos="4536"/>
        <w:tab w:val="right" w:pos="9072"/>
      </w:tabs>
      <w:spacing w:after="120"/>
      <w:jc w:val="right"/>
    </w:pPr>
    <w:rPr>
      <w:rFonts w:ascii="Arial" w:hAnsi="Arial"/>
      <w:i/>
      <w:sz w:val="12"/>
      <w:lang w:val="fr-FR" w:eastAsia="fr-FR"/>
    </w:rPr>
  </w:style>
  <w:style w:type="paragraph" w:styleId="Notedebasdepage">
    <w:name w:val="footnote text"/>
    <w:link w:val="NotedebasdepageCar"/>
    <w:semiHidden/>
    <w:rsid w:val="007818AC"/>
    <w:pPr>
      <w:ind w:left="284" w:hanging="284"/>
      <w:jc w:val="both"/>
    </w:pPr>
    <w:rPr>
      <w:rFonts w:ascii="Arial" w:hAnsi="Arial"/>
      <w:sz w:val="18"/>
      <w:lang w:val="fr-FR" w:eastAsia="fr-FR"/>
    </w:rPr>
  </w:style>
  <w:style w:type="character" w:customStyle="1" w:styleId="NotedebasdepageCar">
    <w:name w:val="Note de bas de page Car"/>
    <w:basedOn w:val="Policepardfaut"/>
    <w:link w:val="Notedebasdepage"/>
    <w:semiHidden/>
    <w:rsid w:val="007818AC"/>
    <w:rPr>
      <w:rFonts w:ascii="Arial" w:hAnsi="Arial"/>
      <w:sz w:val="18"/>
      <w:lang w:val="fr-FR" w:eastAsia="fr-FR"/>
    </w:rPr>
  </w:style>
  <w:style w:type="paragraph" w:styleId="Notedefin">
    <w:name w:val="endnote text"/>
    <w:basedOn w:val="Normal"/>
    <w:link w:val="NotedefinCar"/>
    <w:semiHidden/>
    <w:rsid w:val="007818AC"/>
    <w:pPr>
      <w:spacing w:after="0"/>
    </w:pPr>
    <w:rPr>
      <w:sz w:val="18"/>
    </w:rPr>
  </w:style>
  <w:style w:type="character" w:customStyle="1" w:styleId="NotedefinCar">
    <w:name w:val="Note de fin Car"/>
    <w:basedOn w:val="Policepardfaut"/>
    <w:link w:val="Notedefin"/>
    <w:semiHidden/>
    <w:rsid w:val="007818AC"/>
    <w:rPr>
      <w:rFonts w:ascii="Arial" w:hAnsi="Arial"/>
      <w:sz w:val="18"/>
      <w:lang w:val="fr-FR" w:eastAsia="fr-FR"/>
    </w:rPr>
  </w:style>
  <w:style w:type="paragraph" w:customStyle="1" w:styleId="NoteInterne">
    <w:name w:val="Note Interne"/>
    <w:basedOn w:val="Texte"/>
    <w:rsid w:val="007818AC"/>
    <w:pPr>
      <w:jc w:val="right"/>
    </w:pPr>
    <w:rPr>
      <w:b/>
    </w:rPr>
  </w:style>
  <w:style w:type="paragraph" w:customStyle="1" w:styleId="NoteService">
    <w:name w:val="Note Service"/>
    <w:basedOn w:val="NoteInterne"/>
    <w:next w:val="Normal"/>
    <w:rsid w:val="007818AC"/>
    <w:pPr>
      <w:spacing w:after="120"/>
    </w:pPr>
  </w:style>
  <w:style w:type="paragraph" w:customStyle="1" w:styleId="P1">
    <w:name w:val="P1"/>
    <w:basedOn w:val="Texte"/>
    <w:rsid w:val="007818AC"/>
    <w:pPr>
      <w:spacing w:after="120"/>
      <w:ind w:left="567" w:hanging="567"/>
    </w:pPr>
  </w:style>
  <w:style w:type="paragraph" w:customStyle="1" w:styleId="P6">
    <w:name w:val="P6"/>
    <w:basedOn w:val="Texte"/>
    <w:rsid w:val="007818AC"/>
    <w:pPr>
      <w:spacing w:after="120"/>
      <w:ind w:left="340" w:hanging="340"/>
    </w:pPr>
  </w:style>
  <w:style w:type="paragraph" w:customStyle="1" w:styleId="P8">
    <w:name w:val="P8"/>
    <w:basedOn w:val="Texte"/>
    <w:rsid w:val="007818AC"/>
    <w:pPr>
      <w:spacing w:after="120"/>
      <w:ind w:left="454" w:hanging="454"/>
    </w:pPr>
  </w:style>
  <w:style w:type="paragraph" w:customStyle="1" w:styleId="PS">
    <w:name w:val="PS"/>
    <w:basedOn w:val="Texte"/>
    <w:next w:val="annexe"/>
    <w:rsid w:val="007818AC"/>
    <w:pPr>
      <w:keepLines/>
      <w:ind w:left="567" w:hanging="567"/>
    </w:pPr>
  </w:style>
  <w:style w:type="paragraph" w:customStyle="1" w:styleId="NoteService0">
    <w:name w:val="NoteService"/>
    <w:rsid w:val="007818AC"/>
    <w:pPr>
      <w:spacing w:before="60"/>
    </w:pPr>
    <w:rPr>
      <w:rFonts w:ascii="Arial" w:hAnsi="Arial"/>
      <w:sz w:val="22"/>
      <w:lang w:val="fr-FR" w:eastAsia="fr-FR"/>
    </w:rPr>
  </w:style>
  <w:style w:type="paragraph" w:styleId="Retraitnormal">
    <w:name w:val="Normal Indent"/>
    <w:basedOn w:val="Normal"/>
    <w:rsid w:val="007818AC"/>
    <w:pPr>
      <w:ind w:left="567"/>
    </w:pPr>
  </w:style>
  <w:style w:type="paragraph" w:customStyle="1" w:styleId="Signature1">
    <w:name w:val="Signature1"/>
    <w:next w:val="Texte"/>
    <w:rsid w:val="007818AC"/>
    <w:pPr>
      <w:keepNext/>
      <w:keepLines/>
      <w:overflowPunct w:val="0"/>
      <w:autoSpaceDE w:val="0"/>
      <w:autoSpaceDN w:val="0"/>
      <w:adjustRightInd w:val="0"/>
      <w:spacing w:before="960"/>
      <w:ind w:left="5387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signaturedouble">
    <w:name w:val="signature double"/>
    <w:basedOn w:val="Signature1"/>
    <w:next w:val="Texte"/>
    <w:rsid w:val="007818AC"/>
    <w:pPr>
      <w:tabs>
        <w:tab w:val="left" w:pos="5387"/>
      </w:tabs>
      <w:ind w:left="0"/>
    </w:pPr>
  </w:style>
  <w:style w:type="paragraph" w:customStyle="1" w:styleId="tlphone">
    <w:name w:val="téléphone"/>
    <w:basedOn w:val="Expditeur"/>
    <w:rsid w:val="007818AC"/>
    <w:pPr>
      <w:keepNext/>
      <w:keepLines/>
      <w:tabs>
        <w:tab w:val="left" w:pos="709"/>
      </w:tabs>
      <w:spacing w:before="340"/>
      <w:ind w:right="0"/>
    </w:pPr>
  </w:style>
  <w:style w:type="paragraph" w:styleId="Textedebulles">
    <w:name w:val="Balloon Text"/>
    <w:basedOn w:val="Normal"/>
    <w:link w:val="TextedebullesCar"/>
    <w:rsid w:val="007818AC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7818AC"/>
    <w:rPr>
      <w:rFonts w:ascii="Tahoma" w:hAnsi="Tahoma" w:cs="Tahoma"/>
      <w:sz w:val="16"/>
      <w:szCs w:val="16"/>
      <w:lang w:val="fr-FR" w:eastAsia="fr-FR"/>
    </w:rPr>
  </w:style>
  <w:style w:type="paragraph" w:customStyle="1" w:styleId="TexteNormal">
    <w:name w:val="TexteNormal"/>
    <w:rsid w:val="007818AC"/>
    <w:rPr>
      <w:rFonts w:ascii="Arial" w:hAnsi="Arial"/>
      <w:sz w:val="22"/>
      <w:lang w:val="fr-FR" w:eastAsia="fr-FR"/>
    </w:rPr>
  </w:style>
  <w:style w:type="character" w:customStyle="1" w:styleId="Titre1Car">
    <w:name w:val="Titre 1 Car"/>
    <w:basedOn w:val="Policepardfaut"/>
    <w:link w:val="Titre1"/>
    <w:rsid w:val="007818AC"/>
    <w:rPr>
      <w:rFonts w:ascii="Arial" w:hAnsi="Arial"/>
      <w:b/>
      <w:caps/>
      <w:sz w:val="24"/>
      <w:lang w:val="fr-FR" w:eastAsia="fr-FR"/>
    </w:rPr>
  </w:style>
  <w:style w:type="character" w:customStyle="1" w:styleId="Titre2Car">
    <w:name w:val="Titre 2 Car"/>
    <w:basedOn w:val="Policepardfaut"/>
    <w:link w:val="Titre2"/>
    <w:rsid w:val="007818AC"/>
    <w:rPr>
      <w:rFonts w:ascii="Arial" w:hAnsi="Arial"/>
      <w:b/>
      <w:sz w:val="24"/>
      <w:lang w:val="fr-FR" w:eastAsia="fr-FR"/>
    </w:rPr>
  </w:style>
  <w:style w:type="character" w:customStyle="1" w:styleId="Titre3Car">
    <w:name w:val="Titre 3 Car"/>
    <w:basedOn w:val="Policepardfaut"/>
    <w:link w:val="Titre3"/>
    <w:rsid w:val="007818AC"/>
    <w:rPr>
      <w:rFonts w:ascii="Arial" w:hAnsi="Arial"/>
      <w:b/>
      <w:sz w:val="22"/>
      <w:lang w:val="fr-FR" w:eastAsia="fr-FR"/>
    </w:rPr>
  </w:style>
  <w:style w:type="character" w:customStyle="1" w:styleId="Titre4Car">
    <w:name w:val="Titre 4 Car"/>
    <w:basedOn w:val="Policepardfaut"/>
    <w:link w:val="Titre4"/>
    <w:rsid w:val="007818AC"/>
    <w:rPr>
      <w:rFonts w:ascii="Arial" w:hAnsi="Arial"/>
      <w:b/>
      <w:i/>
      <w:sz w:val="22"/>
      <w:lang w:val="fr-FR" w:eastAsia="fr-FR"/>
    </w:rPr>
  </w:style>
  <w:style w:type="character" w:customStyle="1" w:styleId="Titre5Car">
    <w:name w:val="Titre 5 Car"/>
    <w:link w:val="Titre5"/>
    <w:rsid w:val="007818AC"/>
    <w:rPr>
      <w:rFonts w:ascii="Calibri" w:hAnsi="Calibri"/>
      <w:b/>
      <w:bCs/>
      <w:i/>
      <w:iCs/>
      <w:sz w:val="26"/>
      <w:szCs w:val="26"/>
      <w:lang w:val="fr-FR" w:eastAsia="fr-FR"/>
    </w:rPr>
  </w:style>
  <w:style w:type="paragraph" w:customStyle="1" w:styleId="TitreConfrence">
    <w:name w:val="Titre Conférence"/>
    <w:basedOn w:val="CommuniquTitre"/>
    <w:rsid w:val="007818AC"/>
    <w:pPr>
      <w:spacing w:after="480"/>
    </w:pPr>
  </w:style>
  <w:style w:type="paragraph" w:styleId="Titredenote">
    <w:name w:val="Note Heading"/>
    <w:basedOn w:val="Normal"/>
    <w:next w:val="Normal"/>
    <w:link w:val="TitredenoteCar"/>
    <w:rsid w:val="007818AC"/>
  </w:style>
  <w:style w:type="character" w:customStyle="1" w:styleId="TitredenoteCar">
    <w:name w:val="Titre de note Car"/>
    <w:basedOn w:val="Policepardfaut"/>
    <w:link w:val="Titredenote"/>
    <w:rsid w:val="007818AC"/>
    <w:rPr>
      <w:rFonts w:ascii="Arial" w:hAnsi="Arial"/>
      <w:sz w:val="22"/>
      <w:lang w:val="fr-FR" w:eastAsia="fr-FR"/>
    </w:rPr>
  </w:style>
  <w:style w:type="paragraph" w:customStyle="1" w:styleId="titrenote">
    <w:name w:val="titre note"/>
    <w:basedOn w:val="Texte"/>
    <w:next w:val="Texte"/>
    <w:rsid w:val="007818AC"/>
    <w:pPr>
      <w:spacing w:before="480" w:after="500"/>
      <w:jc w:val="left"/>
    </w:pPr>
    <w:rPr>
      <w:b/>
    </w:rPr>
  </w:style>
  <w:style w:type="paragraph" w:customStyle="1" w:styleId="TitreDocumentVide">
    <w:name w:val="TitreDocumentVide"/>
    <w:next w:val="Texte"/>
    <w:rsid w:val="007818AC"/>
    <w:pPr>
      <w:spacing w:after="240"/>
      <w:jc w:val="center"/>
    </w:pPr>
    <w:rPr>
      <w:rFonts w:ascii="Arial" w:hAnsi="Arial"/>
      <w:b/>
      <w:bCs/>
      <w:sz w:val="36"/>
      <w:lang w:val="fr-FR" w:eastAsia="fr-FR"/>
    </w:rPr>
  </w:style>
  <w:style w:type="paragraph" w:styleId="TM1">
    <w:name w:val="toc 1"/>
    <w:basedOn w:val="Titre2"/>
    <w:semiHidden/>
    <w:rsid w:val="007818AC"/>
    <w:pPr>
      <w:keepNext w:val="0"/>
      <w:tabs>
        <w:tab w:val="right" w:leader="dot" w:pos="8505"/>
      </w:tabs>
      <w:spacing w:before="480"/>
      <w:ind w:left="567" w:right="567" w:hanging="567"/>
      <w:outlineLvl w:val="9"/>
    </w:pPr>
  </w:style>
  <w:style w:type="paragraph" w:styleId="TM2">
    <w:name w:val="toc 2"/>
    <w:basedOn w:val="Titre2"/>
    <w:semiHidden/>
    <w:rsid w:val="007818AC"/>
    <w:pPr>
      <w:keepNext w:val="0"/>
      <w:tabs>
        <w:tab w:val="right" w:leader="dot" w:pos="8505"/>
      </w:tabs>
      <w:spacing w:before="240"/>
      <w:ind w:right="567"/>
      <w:outlineLvl w:val="9"/>
    </w:pPr>
    <w:rPr>
      <w:sz w:val="22"/>
    </w:rPr>
  </w:style>
  <w:style w:type="paragraph" w:styleId="TM3">
    <w:name w:val="toc 3"/>
    <w:basedOn w:val="Titre3"/>
    <w:semiHidden/>
    <w:rsid w:val="007818AC"/>
    <w:pPr>
      <w:keepNext w:val="0"/>
      <w:tabs>
        <w:tab w:val="right" w:leader="dot" w:pos="8505"/>
      </w:tabs>
      <w:spacing w:before="120"/>
      <w:ind w:right="567"/>
      <w:outlineLvl w:val="9"/>
    </w:pPr>
    <w:rPr>
      <w:b w:val="0"/>
    </w:rPr>
  </w:style>
  <w:style w:type="paragraph" w:styleId="TM4">
    <w:name w:val="toc 4"/>
    <w:basedOn w:val="Titre4"/>
    <w:semiHidden/>
    <w:rsid w:val="007818AC"/>
    <w:pPr>
      <w:keepNext w:val="0"/>
      <w:tabs>
        <w:tab w:val="right" w:leader="dot" w:pos="8505"/>
      </w:tabs>
      <w:ind w:right="567"/>
      <w:outlineLvl w:val="9"/>
    </w:pPr>
    <w:rPr>
      <w:b w:val="0"/>
    </w:rPr>
  </w:style>
  <w:style w:type="paragraph" w:customStyle="1" w:styleId="TraitHaut">
    <w:name w:val="TraitHaut"/>
    <w:next w:val="Titredenote"/>
    <w:rsid w:val="007818AC"/>
    <w:pPr>
      <w:pBdr>
        <w:top w:val="single" w:sz="4" w:space="1" w:color="auto"/>
      </w:pBdr>
    </w:pPr>
    <w:rPr>
      <w:rFonts w:ascii="Arial" w:hAnsi="Arial"/>
      <w:sz w:val="8"/>
      <w:szCs w:val="8"/>
      <w:lang w:val="fr-FR" w:eastAsia="fr-FR"/>
    </w:rPr>
  </w:style>
  <w:style w:type="paragraph" w:customStyle="1" w:styleId="Date2">
    <w:name w:val="Date2"/>
    <w:basedOn w:val="adresse"/>
    <w:rsid w:val="0072374D"/>
    <w:pPr>
      <w:spacing w:before="960"/>
    </w:pPr>
  </w:style>
  <w:style w:type="paragraph" w:customStyle="1" w:styleId="Date3">
    <w:name w:val="Date3"/>
    <w:basedOn w:val="adresse"/>
    <w:rsid w:val="00BF5A20"/>
    <w:pPr>
      <w:spacing w:before="960"/>
    </w:pPr>
  </w:style>
  <w:style w:type="paragraph" w:styleId="Signature">
    <w:name w:val="Signature"/>
    <w:basedOn w:val="Normal"/>
    <w:link w:val="SignatureCar"/>
    <w:rsid w:val="00D93351"/>
    <w:pPr>
      <w:spacing w:after="0"/>
    </w:pPr>
  </w:style>
  <w:style w:type="character" w:customStyle="1" w:styleId="SignatureCar">
    <w:name w:val="Signature Car"/>
    <w:basedOn w:val="Policepardfaut"/>
    <w:link w:val="Signature"/>
    <w:rsid w:val="00D93351"/>
    <w:rPr>
      <w:rFonts w:ascii="Arial" w:hAnsi="Arial"/>
      <w:sz w:val="22"/>
      <w:lang w:val="fr-FR" w:eastAsia="fr-FR"/>
    </w:rPr>
  </w:style>
  <w:style w:type="paragraph" w:customStyle="1" w:styleId="TitreExpditeur">
    <w:name w:val="TitreExpéditeur"/>
    <w:basedOn w:val="Expditeur"/>
    <w:rsid w:val="00216554"/>
    <w:pPr>
      <w:spacing w:after="80"/>
      <w:ind w:right="0"/>
    </w:pPr>
    <w:rPr>
      <w:b/>
      <w:sz w:val="22"/>
    </w:rPr>
  </w:style>
  <w:style w:type="paragraph" w:customStyle="1" w:styleId="NbrePage">
    <w:name w:val="NbrePage"/>
    <w:basedOn w:val="adresse"/>
    <w:rsid w:val="00216554"/>
  </w:style>
  <w:style w:type="paragraph" w:customStyle="1" w:styleId="Telecopie">
    <w:name w:val="Telecopie"/>
    <w:rsid w:val="00216554"/>
    <w:pPr>
      <w:spacing w:before="180" w:after="120"/>
      <w:jc w:val="center"/>
    </w:pPr>
    <w:rPr>
      <w:rFonts w:ascii="Arial" w:hAnsi="Arial" w:cs="Arial"/>
      <w:b/>
      <w:sz w:val="36"/>
      <w:szCs w:val="36"/>
      <w:lang w:val="fr-FR" w:eastAsia="fr-FR"/>
    </w:rPr>
  </w:style>
  <w:style w:type="paragraph" w:customStyle="1" w:styleId="Date4">
    <w:name w:val="Date4"/>
    <w:basedOn w:val="Date3"/>
    <w:qFormat/>
    <w:rsid w:val="00216554"/>
    <w:pPr>
      <w:spacing w:before="240"/>
    </w:pPr>
  </w:style>
  <w:style w:type="paragraph" w:customStyle="1" w:styleId="ExpditeurFax">
    <w:name w:val="ExpéditeurFax"/>
    <w:basedOn w:val="Expditeur"/>
    <w:qFormat/>
    <w:rsid w:val="00276FF3"/>
    <w:rPr>
      <w:sz w:val="22"/>
      <w:szCs w:val="22"/>
    </w:rPr>
  </w:style>
  <w:style w:type="paragraph" w:customStyle="1" w:styleId="TelFax">
    <w:name w:val="TelFax"/>
    <w:basedOn w:val="tlphone"/>
    <w:qFormat/>
    <w:rsid w:val="008D3E4B"/>
    <w:pPr>
      <w:tabs>
        <w:tab w:val="clear" w:pos="709"/>
        <w:tab w:val="left" w:pos="737"/>
      </w:tabs>
      <w:spacing w:before="0"/>
      <w:contextualSpacing/>
    </w:pPr>
    <w:rPr>
      <w:sz w:val="22"/>
      <w:szCs w:val="22"/>
    </w:rPr>
  </w:style>
  <w:style w:type="paragraph" w:customStyle="1" w:styleId="MailFax">
    <w:name w:val="MailFax"/>
    <w:basedOn w:val="mail"/>
    <w:qFormat/>
    <w:rsid w:val="00276FF3"/>
    <w:pPr>
      <w:tabs>
        <w:tab w:val="clear" w:pos="709"/>
        <w:tab w:val="left" w:pos="737"/>
      </w:tabs>
    </w:pPr>
    <w:rPr>
      <w:i/>
    </w:rPr>
  </w:style>
  <w:style w:type="paragraph" w:customStyle="1" w:styleId="RfrencesFax">
    <w:name w:val="RéférencesFax"/>
    <w:basedOn w:val="MailFax"/>
    <w:qFormat/>
    <w:rsid w:val="00276FF3"/>
  </w:style>
  <w:style w:type="paragraph" w:customStyle="1" w:styleId="Vrf">
    <w:name w:val="V/réf"/>
    <w:rsid w:val="00D5111E"/>
    <w:pPr>
      <w:keepNext/>
      <w:keepLines/>
      <w:tabs>
        <w:tab w:val="left" w:pos="709"/>
      </w:tabs>
    </w:pPr>
    <w:rPr>
      <w:rFonts w:ascii="Arial" w:hAnsi="Arial"/>
      <w:i/>
      <w:sz w:val="16"/>
      <w:lang w:val="fr-FR" w:eastAsia="fr-FR"/>
    </w:rPr>
  </w:style>
  <w:style w:type="paragraph" w:customStyle="1" w:styleId="AvantSignature">
    <w:name w:val="AvantSignature"/>
    <w:basedOn w:val="Texte"/>
    <w:qFormat/>
    <w:rsid w:val="00A606FD"/>
    <w:pPr>
      <w:spacing w:before="960" w:after="0"/>
    </w:pPr>
    <w:rPr>
      <w:sz w:val="2"/>
      <w:szCs w:val="2"/>
    </w:rPr>
  </w:style>
  <w:style w:type="paragraph" w:customStyle="1" w:styleId="AprsSignature">
    <w:name w:val="AprèsSignature"/>
    <w:basedOn w:val="Texte"/>
    <w:qFormat/>
    <w:rsid w:val="00A606FD"/>
    <w:pPr>
      <w:spacing w:after="0"/>
    </w:pPr>
    <w:rPr>
      <w:sz w:val="2"/>
      <w:szCs w:val="2"/>
    </w:rPr>
  </w:style>
  <w:style w:type="paragraph" w:customStyle="1" w:styleId="titreLT">
    <w:name w:val="titreLT"/>
    <w:basedOn w:val="Texte"/>
    <w:next w:val="Texte"/>
    <w:qFormat/>
    <w:rsid w:val="00ED2DEF"/>
    <w:pPr>
      <w:spacing w:before="360"/>
      <w:jc w:val="center"/>
    </w:pPr>
    <w:rPr>
      <w:b/>
      <w:sz w:val="26"/>
      <w:szCs w:val="26"/>
    </w:rPr>
  </w:style>
  <w:style w:type="paragraph" w:customStyle="1" w:styleId="recommande">
    <w:name w:val="recommande"/>
    <w:basedOn w:val="adresse"/>
    <w:next w:val="adresse"/>
    <w:qFormat/>
    <w:rsid w:val="00DD1902"/>
    <w:rPr>
      <w:b/>
    </w:rPr>
  </w:style>
  <w:style w:type="paragraph" w:customStyle="1" w:styleId="signatures">
    <w:name w:val="signatures"/>
    <w:basedOn w:val="Signature"/>
    <w:qFormat/>
    <w:rsid w:val="00672268"/>
    <w:pPr>
      <w:jc w:val="left"/>
    </w:pPr>
  </w:style>
  <w:style w:type="character" w:styleId="Textedelespacerserv">
    <w:name w:val="Placeholder Text"/>
    <w:basedOn w:val="Policepardfaut"/>
    <w:uiPriority w:val="99"/>
    <w:semiHidden/>
    <w:rsid w:val="00D42AAB"/>
    <w:rPr>
      <w:color w:val="808080"/>
    </w:rPr>
  </w:style>
  <w:style w:type="character" w:styleId="Mentionnonrsolue">
    <w:name w:val="Unresolved Mention"/>
    <w:basedOn w:val="Policepardfaut"/>
    <w:uiPriority w:val="99"/>
    <w:semiHidden/>
    <w:unhideWhenUsed/>
    <w:rsid w:val="009520E9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8C1D95"/>
    <w:rPr>
      <w:rFonts w:ascii="Arial" w:hAnsi="Arial"/>
      <w:sz w:val="22"/>
      <w:lang w:val="fr-FR" w:eastAsia="fr-FR"/>
    </w:rPr>
  </w:style>
  <w:style w:type="paragraph" w:customStyle="1" w:styleId="p0">
    <w:name w:val="p0"/>
    <w:basedOn w:val="Normal"/>
    <w:rsid w:val="00064215"/>
    <w:pPr>
      <w:overflowPunct w:val="0"/>
      <w:autoSpaceDE w:val="0"/>
      <w:autoSpaceDN w:val="0"/>
      <w:adjustRightInd w:val="0"/>
      <w:spacing w:before="240" w:after="0"/>
      <w:jc w:val="left"/>
      <w:textAlignment w:val="baselin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467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au-juridique@etat.ge.c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Referentiel_Bureautique\Groupe\ASB\Bureautique\Lettre_Automatisee\LA_Modele\Lettre_Automatisee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4B6991B-C636-4B3D-B9E9-C74AB0A63C78}"/>
      </w:docPartPr>
      <w:docPartBody>
        <w:p w:rsidR="00D27D2E" w:rsidRDefault="0075118F">
          <w:r w:rsidRPr="00A714B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E28C59E4D474CD68025ED8951F34CF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B29A1F5-7A22-410C-A116-3962B1AB1C56}"/>
      </w:docPartPr>
      <w:docPartBody>
        <w:p w:rsidR="00292BD9" w:rsidRDefault="001C6A82" w:rsidP="001C6A82">
          <w:pPr>
            <w:pStyle w:val="6E28C59E4D474CD68025ED8951F34CF0"/>
          </w:pPr>
          <w:r w:rsidRPr="00A714B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4C162A6632B4E4ABAB93DDEBE7130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F326E2-7389-4569-B0D5-B12121AEB8C9}"/>
      </w:docPartPr>
      <w:docPartBody>
        <w:p w:rsidR="00292BD9" w:rsidRDefault="001C6A82" w:rsidP="001C6A82">
          <w:pPr>
            <w:pStyle w:val="94C162A6632B4E4ABAB93DDEBE71307F"/>
          </w:pPr>
          <w:r w:rsidRPr="00A714B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610C739B3BC473688C96587A2F751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618592D-A12E-4F7D-9E70-15B41A14B41A}"/>
      </w:docPartPr>
      <w:docPartBody>
        <w:p w:rsidR="00292BD9" w:rsidRDefault="001C6A82" w:rsidP="001C6A82">
          <w:pPr>
            <w:pStyle w:val="B610C739B3BC473688C96587A2F751DF"/>
          </w:pPr>
          <w:r w:rsidRPr="00497BDE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F611C0AF905C43F881885E5627F8BE7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71A3A9-EC2A-41A9-8DDD-40CA2A5AFA1D}"/>
      </w:docPartPr>
      <w:docPartBody>
        <w:p w:rsidR="00292BD9" w:rsidRDefault="001C6A82" w:rsidP="001C6A82">
          <w:pPr>
            <w:pStyle w:val="F611C0AF905C43F881885E5627F8BE73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2DD39A696C7941468655F8E158A676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5754824-2C1F-4EF7-BCB3-7AF5E12829D6}"/>
      </w:docPartPr>
      <w:docPartBody>
        <w:p w:rsidR="00292BD9" w:rsidRDefault="001C6A82" w:rsidP="001C6A82">
          <w:pPr>
            <w:pStyle w:val="2DD39A696C7941468655F8E158A6762F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4AEE203AA34E427EAB75F5EB2E532E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34D1FE-F3A2-4383-834A-767595B66C5A}"/>
      </w:docPartPr>
      <w:docPartBody>
        <w:p w:rsidR="00292BD9" w:rsidRDefault="001C6A82" w:rsidP="001C6A82">
          <w:pPr>
            <w:pStyle w:val="4AEE203AA34E427EAB75F5EB2E532E5D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CA71D050BA354D62809EF0A8EDBD78C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E8F927-2AEB-43E4-B2DF-A54F1D9E4DC1}"/>
      </w:docPartPr>
      <w:docPartBody>
        <w:p w:rsidR="00292BD9" w:rsidRDefault="001C6A82" w:rsidP="001C6A82">
          <w:pPr>
            <w:pStyle w:val="CA71D050BA354D62809EF0A8EDBD78CD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732DEE7F3ACC4D3A802408A29C10051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66D3EC-A999-4F6B-A1D6-DD1392332542}"/>
      </w:docPartPr>
      <w:docPartBody>
        <w:p w:rsidR="00292BD9" w:rsidRDefault="001C6A82" w:rsidP="001C6A82">
          <w:pPr>
            <w:pStyle w:val="732DEE7F3ACC4D3A802408A29C100519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49297D5A14DF4D688F59CE85F853CC4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E31F25-C2E1-4E4D-BFCA-5BFB431560AE}"/>
      </w:docPartPr>
      <w:docPartBody>
        <w:p w:rsidR="00292BD9" w:rsidRDefault="001C6A82" w:rsidP="001C6A82">
          <w:pPr>
            <w:pStyle w:val="49297D5A14DF4D688F59CE85F853CC4E"/>
          </w:pPr>
          <w:r w:rsidRPr="005F6171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FE66E6104D01468997535DD22EA915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953ADF-976B-46B2-947B-4BFB159A592F}"/>
      </w:docPartPr>
      <w:docPartBody>
        <w:p w:rsidR="00292BD9" w:rsidRDefault="001C6A82" w:rsidP="001C6A82">
          <w:pPr>
            <w:pStyle w:val="FE66E6104D01468997535DD22EA91555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B515CF0761314088A8860171B4E96B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78AC11-3866-47CA-A93D-F20FD537BD33}"/>
      </w:docPartPr>
      <w:docPartBody>
        <w:p w:rsidR="00292BD9" w:rsidRDefault="001C6A82" w:rsidP="001C6A82">
          <w:pPr>
            <w:pStyle w:val="B515CF0761314088A8860171B4E96B89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DD5DF6497FC94F3EA0957980389635F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53A3CC-641D-4E2A-BAC0-91CB4423052F}"/>
      </w:docPartPr>
      <w:docPartBody>
        <w:p w:rsidR="00292BD9" w:rsidRDefault="001C6A82" w:rsidP="001C6A82">
          <w:pPr>
            <w:pStyle w:val="DD5DF6497FC94F3EA0957980389635F9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9E549914C0E243158BB2899E1AE411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1C41F4-E29E-41CE-BEA3-87DB3116E87D}"/>
      </w:docPartPr>
      <w:docPartBody>
        <w:p w:rsidR="00292BD9" w:rsidRDefault="001C6A82" w:rsidP="001C6A82">
          <w:pPr>
            <w:pStyle w:val="9E549914C0E243158BB2899E1AE411B7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139FD608722C4AEFB0C7AAE5DAD82A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A6FD666-EA91-41DE-8AAB-0513CF81F3CA}"/>
      </w:docPartPr>
      <w:docPartBody>
        <w:p w:rsidR="00292BD9" w:rsidRDefault="001C6A82" w:rsidP="001C6A82">
          <w:pPr>
            <w:pStyle w:val="139FD608722C4AEFB0C7AAE5DAD82A06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DA969D708A524E7484D2E31C805F85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68CB0D4-1A99-4102-BC05-F5DFF4B4BC1F}"/>
      </w:docPartPr>
      <w:docPartBody>
        <w:p w:rsidR="00292BD9" w:rsidRDefault="001C6A82" w:rsidP="001C6A82">
          <w:pPr>
            <w:pStyle w:val="DA969D708A524E7484D2E31C805F85CE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4584A0C6C210480D945D18CBFE28DC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5F484B4-C254-403C-9E7B-B221E90A83DA}"/>
      </w:docPartPr>
      <w:docPartBody>
        <w:p w:rsidR="00292BD9" w:rsidRDefault="001C6A82" w:rsidP="001C6A82">
          <w:pPr>
            <w:pStyle w:val="4584A0C6C210480D945D18CBFE28DC17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05EC7F95213B4446B95810CC43DE59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0930AA-F114-4CA4-A17E-F1EB71A924AB}"/>
      </w:docPartPr>
      <w:docPartBody>
        <w:p w:rsidR="00292BD9" w:rsidRDefault="001C6A82" w:rsidP="001C6A82">
          <w:pPr>
            <w:pStyle w:val="05EC7F95213B4446B95810CC43DE5912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080E495809704DCE9B292E3EF795C5A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9FE15E-5362-4DD9-AEAB-3400FF7B218C}"/>
      </w:docPartPr>
      <w:docPartBody>
        <w:p w:rsidR="00292BD9" w:rsidRDefault="001C6A82" w:rsidP="001C6A82">
          <w:pPr>
            <w:pStyle w:val="080E495809704DCE9B292E3EF795C5A6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ABBE172E86AE41899F6B8DBDE169A3E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B3C1C6-1B97-425A-873C-66136CDDBD10}"/>
      </w:docPartPr>
      <w:docPartBody>
        <w:p w:rsidR="00292BD9" w:rsidRDefault="001C6A82" w:rsidP="001C6A82">
          <w:pPr>
            <w:pStyle w:val="ABBE172E86AE41899F6B8DBDE169A3EF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140D0826C96D41548A60EACDF3621F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15C883-C051-44C7-90A8-63D1EDCC343A}"/>
      </w:docPartPr>
      <w:docPartBody>
        <w:p w:rsidR="00292BD9" w:rsidRDefault="001C6A82" w:rsidP="001C6A82">
          <w:pPr>
            <w:pStyle w:val="140D0826C96D41548A60EACDF3621F38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7B8B1C144D0346A293D802468574F0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AD6BC51-C512-4709-B954-B70744569A79}"/>
      </w:docPartPr>
      <w:docPartBody>
        <w:p w:rsidR="00292BD9" w:rsidRDefault="001C6A82" w:rsidP="001C6A82">
          <w:pPr>
            <w:pStyle w:val="7B8B1C144D0346A293D802468574F027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507A3A2195344D488E97FB7E28FBB37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82433D1-E923-4DFE-A2B8-CE175619CFC6}"/>
      </w:docPartPr>
      <w:docPartBody>
        <w:p w:rsidR="00292BD9" w:rsidRDefault="001C6A82" w:rsidP="001C6A82">
          <w:pPr>
            <w:pStyle w:val="507A3A2195344D488E97FB7E28FBB370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75821CA1081E4623BBFF251381E4C8F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988110-390A-4457-9E57-68DCF71B5E8D}"/>
      </w:docPartPr>
      <w:docPartBody>
        <w:p w:rsidR="00292BD9" w:rsidRDefault="001C6A82" w:rsidP="001C6A82">
          <w:pPr>
            <w:pStyle w:val="75821CA1081E4623BBFF251381E4C8F1"/>
          </w:pPr>
          <w:r w:rsidRPr="00EC761B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5F0A358561864123B0CFB9CF46384C5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4A6496D-13BA-40E4-8D95-EEC31D91F536}"/>
      </w:docPartPr>
      <w:docPartBody>
        <w:p w:rsidR="00292BD9" w:rsidRDefault="001C6A82" w:rsidP="001C6A82">
          <w:pPr>
            <w:pStyle w:val="5F0A358561864123B0CFB9CF46384C5C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0BAA7A65FD7141958BFE12264FF79C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B94B387-4BD4-4B5D-881B-BD1080B35DA4}"/>
      </w:docPartPr>
      <w:docPartBody>
        <w:p w:rsidR="00292BD9" w:rsidRDefault="001C6A82" w:rsidP="001C6A82">
          <w:pPr>
            <w:pStyle w:val="0BAA7A65FD7141958BFE12264FF79C66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5B6994AAA7D2437785ED50419A33AFF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3AE79D8-A7F3-4877-8E8C-EE25D7FAABDB}"/>
      </w:docPartPr>
      <w:docPartBody>
        <w:p w:rsidR="00292BD9" w:rsidRDefault="001C6A82" w:rsidP="001C6A82">
          <w:pPr>
            <w:pStyle w:val="5B6994AAA7D2437785ED50419A33AFF0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9E2F98CFC881409CB1C0C2F9397F95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9811F91-AEFB-468E-86BD-5C4D0630C1DE}"/>
      </w:docPartPr>
      <w:docPartBody>
        <w:p w:rsidR="00292BD9" w:rsidRDefault="001C6A82" w:rsidP="001C6A82">
          <w:pPr>
            <w:pStyle w:val="9E2F98CFC881409CB1C0C2F9397F958A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DB72A3CC4F7342C8BF7824C8CCB3F2C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334FFE-ADEE-4E9C-87A8-170EBA63D615}"/>
      </w:docPartPr>
      <w:docPartBody>
        <w:p w:rsidR="00292BD9" w:rsidRDefault="001C6A82" w:rsidP="001C6A82">
          <w:pPr>
            <w:pStyle w:val="DB72A3CC4F7342C8BF7824C8CCB3F2C5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548224F3ACE44920BC096A6EDE97AD4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2461AA-8726-41E2-A961-071E68E9BF6F}"/>
      </w:docPartPr>
      <w:docPartBody>
        <w:p w:rsidR="00292BD9" w:rsidRDefault="001C6A82" w:rsidP="001C6A82">
          <w:pPr>
            <w:pStyle w:val="548224F3ACE44920BC096A6EDE97AD48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BA137B16D689431A9CBC7C96D2336F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7F0245-7E39-4997-B957-184934718A8C}"/>
      </w:docPartPr>
      <w:docPartBody>
        <w:p w:rsidR="00292BD9" w:rsidRDefault="001C6A82" w:rsidP="001C6A82">
          <w:pPr>
            <w:pStyle w:val="BA137B16D689431A9CBC7C96D2336FE7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891AECF769394FDAA43AD7861F42F9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D180320-F988-498F-A17A-1382DDA52654}"/>
      </w:docPartPr>
      <w:docPartBody>
        <w:p w:rsidR="00292BD9" w:rsidRDefault="001C6A82" w:rsidP="001C6A82">
          <w:pPr>
            <w:pStyle w:val="891AECF769394FDAA43AD7861F42F937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3EFC2ED293284C8F8698EDE70C73F0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529B079-4221-4779-80E1-B6C81CF4B615}"/>
      </w:docPartPr>
      <w:docPartBody>
        <w:p w:rsidR="00292BD9" w:rsidRDefault="001C6A82" w:rsidP="001C6A82">
          <w:pPr>
            <w:pStyle w:val="3EFC2ED293284C8F8698EDE70C73F0B5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A93434BF691C402DB37AA5A94F2F0AF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67C1B9-2B0B-493F-9866-1A52BA037B10}"/>
      </w:docPartPr>
      <w:docPartBody>
        <w:p w:rsidR="00292BD9" w:rsidRDefault="001C6A82" w:rsidP="001C6A82">
          <w:pPr>
            <w:pStyle w:val="A93434BF691C402DB37AA5A94F2F0AF9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6143AEDC953D4361A2199D20D67125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5164AC-E439-410C-A503-CC02BD4498DC}"/>
      </w:docPartPr>
      <w:docPartBody>
        <w:p w:rsidR="00292BD9" w:rsidRDefault="001C6A82" w:rsidP="001C6A82">
          <w:pPr>
            <w:pStyle w:val="6143AEDC953D4361A2199D20D6712517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5EF2E80CCAE447BBB5E15ECCA0F65E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3A0657-3E12-401F-B3ED-013EC1D5C273}"/>
      </w:docPartPr>
      <w:docPartBody>
        <w:p w:rsidR="00292BD9" w:rsidRDefault="001C6A82" w:rsidP="001C6A82">
          <w:pPr>
            <w:pStyle w:val="5EF2E80CCAE447BBB5E15ECCA0F65E12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009DFAA6D6694914B841652DA1A46D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DDAF9F1-69EB-4AAB-BCF3-AF80EA969E15}"/>
      </w:docPartPr>
      <w:docPartBody>
        <w:p w:rsidR="00292BD9" w:rsidRDefault="001C6A82" w:rsidP="001C6A82">
          <w:pPr>
            <w:pStyle w:val="009DFAA6D6694914B841652DA1A46DD5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F8D88506758945D08B8D7166C17FCE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29395EC-0063-4C02-ACA9-B7C74E8BA4D1}"/>
      </w:docPartPr>
      <w:docPartBody>
        <w:p w:rsidR="00292BD9" w:rsidRDefault="001C6A82" w:rsidP="001C6A82">
          <w:pPr>
            <w:pStyle w:val="F8D88506758945D08B8D7166C17FCEB5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9014813BE76B4E6AAE2AA0B7E81E917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43893B2-D791-4ACD-BFE8-603CF2645A22}"/>
      </w:docPartPr>
      <w:docPartBody>
        <w:p w:rsidR="00292BD9" w:rsidRDefault="001C6A82" w:rsidP="001C6A82">
          <w:pPr>
            <w:pStyle w:val="9014813BE76B4E6AAE2AA0B7E81E917B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0D7FB5D20020430D9C37409807DD1B8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A68AA8-0996-4B93-BBB2-95D1D733D610}"/>
      </w:docPartPr>
      <w:docPartBody>
        <w:p w:rsidR="00292BD9" w:rsidRDefault="001C6A82" w:rsidP="001C6A82">
          <w:pPr>
            <w:pStyle w:val="0D7FB5D20020430D9C37409807DD1B86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A702C691F18548D2A313F93579A2D07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6DDCBD-7023-4FFB-B06B-04F4CDAA6CB6}"/>
      </w:docPartPr>
      <w:docPartBody>
        <w:p w:rsidR="00292BD9" w:rsidRDefault="001C6A82" w:rsidP="001C6A82">
          <w:pPr>
            <w:pStyle w:val="A702C691F18548D2A313F93579A2D07B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5D17E4C8D21048BCB027F6EFE4081E9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AC4888-D760-4B56-888B-9088DE7DCB47}"/>
      </w:docPartPr>
      <w:docPartBody>
        <w:p w:rsidR="00292BD9" w:rsidRDefault="001C6A82" w:rsidP="001C6A82">
          <w:pPr>
            <w:pStyle w:val="5D17E4C8D21048BCB027F6EFE4081E96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73353FC46AE94D0DA38E5332766ABCC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AAC51AD-B134-410C-860A-CDCCC55E6EA1}"/>
      </w:docPartPr>
      <w:docPartBody>
        <w:p w:rsidR="00292BD9" w:rsidRDefault="001C6A82" w:rsidP="001C6A82">
          <w:pPr>
            <w:pStyle w:val="73353FC46AE94D0DA38E5332766ABCCD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6B0708E6A15545AF8F90D3D1CCD9F6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662880E-4909-4CA3-87A2-CAA0912FEA3F}"/>
      </w:docPartPr>
      <w:docPartBody>
        <w:p w:rsidR="00292BD9" w:rsidRDefault="001C6A82" w:rsidP="001C6A82">
          <w:pPr>
            <w:pStyle w:val="6B0708E6A15545AF8F90D3D1CCD9F629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51AE9C0BE88042F7B9558B11313797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B101A3-8BB8-45FC-898A-279B8C4B197F}"/>
      </w:docPartPr>
      <w:docPartBody>
        <w:p w:rsidR="00292BD9" w:rsidRDefault="001C6A82" w:rsidP="001C6A82">
          <w:pPr>
            <w:pStyle w:val="51AE9C0BE88042F7B9558B11313797BB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23A9F678E1D944CAAEC3CF4D2ABDD4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23E912-3454-4B1B-B5F0-7FCBF74B2570}"/>
      </w:docPartPr>
      <w:docPartBody>
        <w:p w:rsidR="00292BD9" w:rsidRDefault="001C6A82" w:rsidP="001C6A82">
          <w:pPr>
            <w:pStyle w:val="23A9F678E1D944CAAEC3CF4D2ABDD406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7EAEBBA8162C4490937062DFF58A7E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6480373-2931-4192-B5B5-B50CF36764E4}"/>
      </w:docPartPr>
      <w:docPartBody>
        <w:p w:rsidR="00292BD9" w:rsidRDefault="001C6A82" w:rsidP="001C6A82">
          <w:pPr>
            <w:pStyle w:val="7EAEBBA8162C4490937062DFF58A7E1B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650CB1CD2DE74F3FA05C374AA2AF4B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D3C9D3-5446-4A56-9A1F-53AA6532F30E}"/>
      </w:docPartPr>
      <w:docPartBody>
        <w:p w:rsidR="00292BD9" w:rsidRDefault="001C6A82" w:rsidP="001C6A82">
          <w:pPr>
            <w:pStyle w:val="650CB1CD2DE74F3FA05C374AA2AF4BBF"/>
          </w:pPr>
          <w:r w:rsidRPr="00A714B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6DD4DC83CD949DF82192EA11F8ED7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2659DA4-B15F-45E8-B987-AA2316926BC0}"/>
      </w:docPartPr>
      <w:docPartBody>
        <w:p w:rsidR="0044593A" w:rsidRDefault="0044593A" w:rsidP="0044593A">
          <w:pPr>
            <w:pStyle w:val="86DD4DC83CD949DF82192EA11F8ED79D"/>
          </w:pPr>
          <w:r w:rsidRPr="00497BDE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3CC251F1EB3E4464A4A4E1753259B56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CB1870-EEA6-4FA4-A1F6-DB9BE04A1194}"/>
      </w:docPartPr>
      <w:docPartBody>
        <w:p w:rsidR="0044593A" w:rsidRDefault="0044593A" w:rsidP="0044593A">
          <w:pPr>
            <w:pStyle w:val="3CC251F1EB3E4464A4A4E1753259B56E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A4FBE30FEA9E4E58A51BFDB7B3484E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940FD45-59BA-4161-83D0-9A065F127814}"/>
      </w:docPartPr>
      <w:docPartBody>
        <w:p w:rsidR="0044593A" w:rsidRDefault="0044593A" w:rsidP="0044593A">
          <w:pPr>
            <w:pStyle w:val="A4FBE30FEA9E4E58A51BFDB7B3484E91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BF29C7B59C4D472B9230AC0A635414A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BB5B66D-5EFC-4902-AA3B-A7457FD7E139}"/>
      </w:docPartPr>
      <w:docPartBody>
        <w:p w:rsidR="0044593A" w:rsidRDefault="0044593A" w:rsidP="0044593A">
          <w:pPr>
            <w:pStyle w:val="BF29C7B59C4D472B9230AC0A635414AD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B3774D032A00487D87D4CDD57FBBDC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38A06E-8E70-4386-87EF-7FCEA0F8D85D}"/>
      </w:docPartPr>
      <w:docPartBody>
        <w:p w:rsidR="0044593A" w:rsidRDefault="0044593A" w:rsidP="0044593A">
          <w:pPr>
            <w:pStyle w:val="B3774D032A00487D87D4CDD57FBBDC72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F8969FC74AA640DA8581D7D6921275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BB92CAD-14BD-41A2-BBF8-18095BEDD432}"/>
      </w:docPartPr>
      <w:docPartBody>
        <w:p w:rsidR="0044593A" w:rsidRDefault="0044593A" w:rsidP="0044593A">
          <w:pPr>
            <w:pStyle w:val="F8969FC74AA640DA8581D7D692127588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27F52A3D355449E69FF9EE1A1C11E4F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6FE18C-1150-451D-904B-B013250D0F24}"/>
      </w:docPartPr>
      <w:docPartBody>
        <w:p w:rsidR="0044593A" w:rsidRDefault="0044593A" w:rsidP="0044593A">
          <w:pPr>
            <w:pStyle w:val="27F52A3D355449E69FF9EE1A1C11E4FF"/>
          </w:pPr>
          <w:r w:rsidRPr="005F6171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C5DAB94E89104EB1B6D7EC4DA3C686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AA5D997-C430-4338-9894-12B7D7467C1F}"/>
      </w:docPartPr>
      <w:docPartBody>
        <w:p w:rsidR="0044593A" w:rsidRDefault="0044593A" w:rsidP="0044593A">
          <w:pPr>
            <w:pStyle w:val="C5DAB94E89104EB1B6D7EC4DA3C686DF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75BC88548ECA480588742FE73B3AA3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EA93D1-275D-4D89-B986-17FE06B021F8}"/>
      </w:docPartPr>
      <w:docPartBody>
        <w:p w:rsidR="0044593A" w:rsidRDefault="0044593A" w:rsidP="0044593A">
          <w:pPr>
            <w:pStyle w:val="75BC88548ECA480588742FE73B3AA376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8AD8D07C10A04803BE58A73F88DA5A4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4F41957-D8CA-4AC1-8600-B1E57BA53C47}"/>
      </w:docPartPr>
      <w:docPartBody>
        <w:p w:rsidR="0044593A" w:rsidRDefault="0044593A" w:rsidP="0044593A">
          <w:pPr>
            <w:pStyle w:val="8AD8D07C10A04803BE58A73F88DA5A4A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646F1DEC380A4356AA330A5B931C794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6380638-847A-47EB-8B4F-51B62086C8F3}"/>
      </w:docPartPr>
      <w:docPartBody>
        <w:p w:rsidR="0044593A" w:rsidRDefault="0044593A" w:rsidP="0044593A">
          <w:pPr>
            <w:pStyle w:val="646F1DEC380A4356AA330A5B931C7946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FAA1AAC24F36452C8036C28EB44C5C6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CD519EF-EB31-4310-B2A4-D290B16A2C2D}"/>
      </w:docPartPr>
      <w:docPartBody>
        <w:p w:rsidR="0044593A" w:rsidRDefault="0044593A" w:rsidP="0044593A">
          <w:pPr>
            <w:pStyle w:val="FAA1AAC24F36452C8036C28EB44C5C6C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78A453218CF145EEAD7FF189A36B08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457A00-9A6A-4F2B-B951-C8EA0BA4515B}"/>
      </w:docPartPr>
      <w:docPartBody>
        <w:p w:rsidR="0044593A" w:rsidRDefault="0044593A" w:rsidP="0044593A">
          <w:pPr>
            <w:pStyle w:val="78A453218CF145EEAD7FF189A36B0899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ADB360EA63B7400F8303C81F0B424A0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AB17F4-94E7-49B1-90B6-E8A1F83B92E6}"/>
      </w:docPartPr>
      <w:docPartBody>
        <w:p w:rsidR="0044593A" w:rsidRDefault="0044593A" w:rsidP="0044593A">
          <w:pPr>
            <w:pStyle w:val="ADB360EA63B7400F8303C81F0B424A00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5340DB762644466A951350882E964E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A8875D-1AE4-49A7-8654-29CE94C013DF}"/>
      </w:docPartPr>
      <w:docPartBody>
        <w:p w:rsidR="0044593A" w:rsidRDefault="0044593A" w:rsidP="0044593A">
          <w:pPr>
            <w:pStyle w:val="5340DB762644466A951350882E964E0A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84DE3F7CF9AF4D0BABA68D699DFC5A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3210F6F-9C34-49DB-A680-248736CE6E29}"/>
      </w:docPartPr>
      <w:docPartBody>
        <w:p w:rsidR="0044593A" w:rsidRDefault="0044593A" w:rsidP="0044593A">
          <w:pPr>
            <w:pStyle w:val="84DE3F7CF9AF4D0BABA68D699DFC5A58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0D75C8930EB3499B87DF0D76C06B883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92EE628-63AD-480E-BF4F-C3F84105ADE9}"/>
      </w:docPartPr>
      <w:docPartBody>
        <w:p w:rsidR="0044593A" w:rsidRDefault="0044593A" w:rsidP="0044593A">
          <w:pPr>
            <w:pStyle w:val="0D75C8930EB3499B87DF0D76C06B883A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EE8C5CDFA6314681932544F134F14F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3B3FC2-7944-474E-8150-9C16BE4C327B}"/>
      </w:docPartPr>
      <w:docPartBody>
        <w:p w:rsidR="0044593A" w:rsidRDefault="0044593A" w:rsidP="0044593A">
          <w:pPr>
            <w:pStyle w:val="EE8C5CDFA6314681932544F134F14FE7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3A80486172A3454DA516E4004ADBDA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5907E49-E30C-457F-82EC-82E9A24B268C}"/>
      </w:docPartPr>
      <w:docPartBody>
        <w:p w:rsidR="0044593A" w:rsidRDefault="0044593A" w:rsidP="0044593A">
          <w:pPr>
            <w:pStyle w:val="3A80486172A3454DA516E4004ADBDAF3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24A31E48A096488DB48B73079C7B46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CBA639-B704-45F5-A22A-6034BD4ADC22}"/>
      </w:docPartPr>
      <w:docPartBody>
        <w:p w:rsidR="0044593A" w:rsidRDefault="0044593A" w:rsidP="0044593A">
          <w:pPr>
            <w:pStyle w:val="24A31E48A096488DB48B73079C7B4666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339E5F68AFDF41DEAC6BD7847E13BC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F65DA5-11EB-47E0-9AA3-73B156D898AA}"/>
      </w:docPartPr>
      <w:docPartBody>
        <w:p w:rsidR="0044593A" w:rsidRDefault="0044593A" w:rsidP="0044593A">
          <w:pPr>
            <w:pStyle w:val="339E5F68AFDF41DEAC6BD7847E13BCEC"/>
          </w:pPr>
          <w:r w:rsidRPr="00EC761B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9F4F2F75D5B64F4BAE41873279ED119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37C2B4-8222-45E9-BB6A-1C5A9F317627}"/>
      </w:docPartPr>
      <w:docPartBody>
        <w:p w:rsidR="0044593A" w:rsidRDefault="0044593A" w:rsidP="0044593A">
          <w:pPr>
            <w:pStyle w:val="9F4F2F75D5B64F4BAE41873279ED1194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8CC518120B52422D880F013F69D2BC1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CA2D24-D436-417A-BBEC-FC07BED83CC3}"/>
      </w:docPartPr>
      <w:docPartBody>
        <w:p w:rsidR="0044593A" w:rsidRDefault="0044593A" w:rsidP="0044593A">
          <w:pPr>
            <w:pStyle w:val="8CC518120B52422D880F013F69D2BC14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029D8768A113445AB62C8C7F6F1F7E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D1E70B-B93F-4343-874A-0734B7331E25}"/>
      </w:docPartPr>
      <w:docPartBody>
        <w:p w:rsidR="0044593A" w:rsidRDefault="0044593A" w:rsidP="0044593A">
          <w:pPr>
            <w:pStyle w:val="029D8768A113445AB62C8C7F6F1F7E69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BC1B3CDBF3E344EE94CE4E38E2F0097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EBEE4C5-C8BA-4CAF-9F06-188D82200884}"/>
      </w:docPartPr>
      <w:docPartBody>
        <w:p w:rsidR="0044593A" w:rsidRDefault="0044593A" w:rsidP="0044593A">
          <w:pPr>
            <w:pStyle w:val="BC1B3CDBF3E344EE94CE4E38E2F00970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231C532EF62F4B7D96F992320B1BD48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F73B75-19F8-4BFD-8948-8AE3D7B3BB67}"/>
      </w:docPartPr>
      <w:docPartBody>
        <w:p w:rsidR="0044593A" w:rsidRDefault="0044593A" w:rsidP="0044593A">
          <w:pPr>
            <w:pStyle w:val="231C532EF62F4B7D96F992320B1BD48D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333785CDB93645E1A8F017078A82A6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4A35FD8-3241-4B31-8B75-3DB518901FCF}"/>
      </w:docPartPr>
      <w:docPartBody>
        <w:p w:rsidR="0044593A" w:rsidRDefault="0044593A" w:rsidP="0044593A">
          <w:pPr>
            <w:pStyle w:val="333785CDB93645E1A8F017078A82A628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4E93C291C0A843E6B56FF9DBEFF068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8A059C8-0459-4CD1-83DD-DFA7129273E2}"/>
      </w:docPartPr>
      <w:docPartBody>
        <w:p w:rsidR="0044593A" w:rsidRDefault="0044593A" w:rsidP="0044593A">
          <w:pPr>
            <w:pStyle w:val="4E93C291C0A843E6B56FF9DBEFF06809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7720588F238B432C9F955607B39D85C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B40371-CD43-4AC6-A859-9B512712984D}"/>
      </w:docPartPr>
      <w:docPartBody>
        <w:p w:rsidR="0044593A" w:rsidRDefault="0044593A" w:rsidP="0044593A">
          <w:pPr>
            <w:pStyle w:val="7720588F238B432C9F955607B39D85C9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575ABCE6FACF488EB5DB63607D4211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817B51-8B1F-42F6-929D-CCFF8FA2F2FF}"/>
      </w:docPartPr>
      <w:docPartBody>
        <w:p w:rsidR="0044593A" w:rsidRDefault="0044593A" w:rsidP="0044593A">
          <w:pPr>
            <w:pStyle w:val="575ABCE6FACF488EB5DB63607D421138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C0130FD1AD7B4B87B8244E4516A6F6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FCDCE2-F33C-4FC5-9C89-038AC236EE9B}"/>
      </w:docPartPr>
      <w:docPartBody>
        <w:p w:rsidR="0044593A" w:rsidRDefault="0044593A" w:rsidP="0044593A">
          <w:pPr>
            <w:pStyle w:val="C0130FD1AD7B4B87B8244E4516A6F6DC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726B921CCE6E495DB5522D8C7BB637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D8B07CF-C84A-458B-AB1F-34B3A48990F9}"/>
      </w:docPartPr>
      <w:docPartBody>
        <w:p w:rsidR="0044593A" w:rsidRDefault="0044593A" w:rsidP="0044593A">
          <w:pPr>
            <w:pStyle w:val="726B921CCE6E495DB5522D8C7BB637A0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2618D9D2EDEF4A91BA55FC38501E1C8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0FA7B4-40CB-4BEC-9616-21ADA0A14E64}"/>
      </w:docPartPr>
      <w:docPartBody>
        <w:p w:rsidR="0044593A" w:rsidRDefault="0044593A" w:rsidP="0044593A">
          <w:pPr>
            <w:pStyle w:val="2618D9D2EDEF4A91BA55FC38501E1C84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D8835656238448F295EFD0080407BA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F9F103-B47A-458D-A09F-10718B8E40EA}"/>
      </w:docPartPr>
      <w:docPartBody>
        <w:p w:rsidR="0044593A" w:rsidRDefault="0044593A" w:rsidP="0044593A">
          <w:pPr>
            <w:pStyle w:val="D8835656238448F295EFD0080407BAC4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F2C2B711770145AE803A74CB5CD3E4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A446B3-7CA0-490F-AE5C-461BEF78F68A}"/>
      </w:docPartPr>
      <w:docPartBody>
        <w:p w:rsidR="0044593A" w:rsidRDefault="0044593A" w:rsidP="0044593A">
          <w:pPr>
            <w:pStyle w:val="F2C2B711770145AE803A74CB5CD3E4A2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136564169E3B402AAB605B36EA9E95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6E012F-1FF5-4636-B334-A24B6C3501E4}"/>
      </w:docPartPr>
      <w:docPartBody>
        <w:p w:rsidR="0044593A" w:rsidRDefault="0044593A" w:rsidP="0044593A">
          <w:pPr>
            <w:pStyle w:val="136564169E3B402AAB605B36EA9E95A0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0C303EBE617F4389AF5FE9BBFAD5697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44ED19-0C0D-4581-AC29-B03AC6771E62}"/>
      </w:docPartPr>
      <w:docPartBody>
        <w:p w:rsidR="0044593A" w:rsidRDefault="0044593A" w:rsidP="0044593A">
          <w:pPr>
            <w:pStyle w:val="0C303EBE617F4389AF5FE9BBFAD5697A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3C64109F706845F4A3AEB005F15655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60D1733-6AAB-46AC-8D97-3C077F5F04F9}"/>
      </w:docPartPr>
      <w:docPartBody>
        <w:p w:rsidR="0044593A" w:rsidRDefault="0044593A" w:rsidP="0044593A">
          <w:pPr>
            <w:pStyle w:val="3C64109F706845F4A3AEB005F1565552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A85ED81EBDDE4F34AB83E7F8D76DD2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D9DE85-C2EF-43BB-B24F-47203B69093A}"/>
      </w:docPartPr>
      <w:docPartBody>
        <w:p w:rsidR="0044593A" w:rsidRDefault="0044593A" w:rsidP="0044593A">
          <w:pPr>
            <w:pStyle w:val="A85ED81EBDDE4F34AB83E7F8D76DD258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21CACD46AFE948BD9EB8BF81AABD6CC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FCB0D3-9570-489E-BD38-8345E3CEE036}"/>
      </w:docPartPr>
      <w:docPartBody>
        <w:p w:rsidR="0044593A" w:rsidRDefault="0044593A" w:rsidP="0044593A">
          <w:pPr>
            <w:pStyle w:val="21CACD46AFE948BD9EB8BF81AABD6CC1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ADE71426E7C74CB2B9F81D30C6A980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2D8B48A-E658-4BB1-B43F-F1E037273A90}"/>
      </w:docPartPr>
      <w:docPartBody>
        <w:p w:rsidR="0044593A" w:rsidRDefault="0044593A" w:rsidP="0044593A">
          <w:pPr>
            <w:pStyle w:val="ADE71426E7C74CB2B9F81D30C6A9804F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F005A788D32C4F7296590A42557CCA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6D97E4C-6318-4958-BAE8-6D7C4B9D6A02}"/>
      </w:docPartPr>
      <w:docPartBody>
        <w:p w:rsidR="0044593A" w:rsidRDefault="0044593A" w:rsidP="0044593A">
          <w:pPr>
            <w:pStyle w:val="F005A788D32C4F7296590A42557CCA40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DB3AEBA3510243E2AAAD6F8034F8028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F365E4-AA14-4F8E-BC82-3A71331073D7}"/>
      </w:docPartPr>
      <w:docPartBody>
        <w:p w:rsidR="0044593A" w:rsidRDefault="0044593A" w:rsidP="0044593A">
          <w:pPr>
            <w:pStyle w:val="DB3AEBA3510243E2AAAD6F8034F80287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07338C4CFF704164BB145BA1ADC1787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89EAF2A-C275-4487-809B-DBAA258CC092}"/>
      </w:docPartPr>
      <w:docPartBody>
        <w:p w:rsidR="0044593A" w:rsidRDefault="0044593A" w:rsidP="0044593A">
          <w:pPr>
            <w:pStyle w:val="07338C4CFF704164BB145BA1ADC1787E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6C94D1E012C544139456582AA67D78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6B10B5B-F5F7-4459-8850-F1508B0A8DC8}"/>
      </w:docPartPr>
      <w:docPartBody>
        <w:p w:rsidR="0044593A" w:rsidRDefault="0044593A" w:rsidP="0044593A">
          <w:pPr>
            <w:pStyle w:val="6C94D1E012C544139456582AA67D780A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2469C17A015B4FC6B313C03CA5C9D4F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474E89-E928-419F-862D-416FADC4D5B7}"/>
      </w:docPartPr>
      <w:docPartBody>
        <w:p w:rsidR="0044593A" w:rsidRDefault="0044593A" w:rsidP="0044593A">
          <w:pPr>
            <w:pStyle w:val="2469C17A015B4FC6B313C03CA5C9D4F8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8A811FC62C7647B8B1F5C3A8EAD8776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C03E21B-BC76-408A-9CB9-41192297042F}"/>
      </w:docPartPr>
      <w:docPartBody>
        <w:p w:rsidR="0044593A" w:rsidRDefault="0044593A" w:rsidP="0044593A">
          <w:pPr>
            <w:pStyle w:val="8A811FC62C7647B8B1F5C3A8EAD8776E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C98C3706DB2E48D5BB4A809C511B9D7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8D58FB-943C-4C7C-B9C4-02FDB35E0D53}"/>
      </w:docPartPr>
      <w:docPartBody>
        <w:p w:rsidR="0044593A" w:rsidRDefault="0044593A" w:rsidP="0044593A">
          <w:pPr>
            <w:pStyle w:val="C98C3706DB2E48D5BB4A809C511B9D79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9480981D6F7D4E3DADE4C906AF49498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47319B-4D9E-47A8-9F72-42973FB0AF4F}"/>
      </w:docPartPr>
      <w:docPartBody>
        <w:p w:rsidR="0044593A" w:rsidRDefault="0044593A" w:rsidP="0044593A">
          <w:pPr>
            <w:pStyle w:val="9480981D6F7D4E3DADE4C906AF494983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186B854E06C04524BC9C692CA92B061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500B2E-1EB3-4774-B84A-DE1BFCDF27C0}"/>
      </w:docPartPr>
      <w:docPartBody>
        <w:p w:rsidR="0044593A" w:rsidRDefault="0044593A" w:rsidP="0044593A">
          <w:pPr>
            <w:pStyle w:val="186B854E06C04524BC9C692CA92B0610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A6A6057DABB54C27BEB70AD2F94154F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68F2789-6002-4E98-A653-40B1AD218846}"/>
      </w:docPartPr>
      <w:docPartBody>
        <w:p w:rsidR="0044593A" w:rsidRDefault="0044593A" w:rsidP="0044593A">
          <w:pPr>
            <w:pStyle w:val="A6A6057DABB54C27BEB70AD2F94154F4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73087925A8824B0086951662EBAF747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ADD34A-561B-4D89-A52A-63C785447C63}"/>
      </w:docPartPr>
      <w:docPartBody>
        <w:p w:rsidR="0044593A" w:rsidRDefault="0044593A" w:rsidP="0044593A">
          <w:pPr>
            <w:pStyle w:val="73087925A8824B0086951662EBAF7470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91D71F64BFC246C283DD6EF4ECBE481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E015F89-6777-4C16-93FD-FEE66A5A0C30}"/>
      </w:docPartPr>
      <w:docPartBody>
        <w:p w:rsidR="0044593A" w:rsidRDefault="0044593A" w:rsidP="0044593A">
          <w:pPr>
            <w:pStyle w:val="91D71F64BFC246C283DD6EF4ECBE481D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33D5E1E9AE6B46B5B0DA7F04EE4A972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6270D79-E2AB-418B-B6B8-9506FC8CEA4D}"/>
      </w:docPartPr>
      <w:docPartBody>
        <w:p w:rsidR="0044593A" w:rsidRDefault="0044593A" w:rsidP="0044593A">
          <w:pPr>
            <w:pStyle w:val="33D5E1E9AE6B46B5B0DA7F04EE4A9725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3BC4E7C820FA4461A0F04F71F4094BA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589B7FD-AEC9-4895-9B2C-5B0F4C6C0A1D}"/>
      </w:docPartPr>
      <w:docPartBody>
        <w:p w:rsidR="0044593A" w:rsidRDefault="0044593A" w:rsidP="0044593A">
          <w:pPr>
            <w:pStyle w:val="3BC4E7C820FA4461A0F04F71F4094BA8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4517614703404E7581FD8F1FEAB384B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17A8FB-D1C9-4BFB-ACE7-B59700AFD397}"/>
      </w:docPartPr>
      <w:docPartBody>
        <w:p w:rsidR="0044593A" w:rsidRDefault="0044593A" w:rsidP="0044593A">
          <w:pPr>
            <w:pStyle w:val="4517614703404E7581FD8F1FEAB384B3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078D2A65D65E418FB757718278ADFC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902B76-54BD-413B-B4C5-BA4BD59F8529}"/>
      </w:docPartPr>
      <w:docPartBody>
        <w:p w:rsidR="0044593A" w:rsidRDefault="0044593A" w:rsidP="0044593A">
          <w:pPr>
            <w:pStyle w:val="078D2A65D65E418FB757718278ADFC69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8F030DBEEE2843F8A3E9B450494FF67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8466D4-E54C-4395-8654-DBC491A2D844}"/>
      </w:docPartPr>
      <w:docPartBody>
        <w:p w:rsidR="0044593A" w:rsidRDefault="0044593A" w:rsidP="0044593A">
          <w:pPr>
            <w:pStyle w:val="8F030DBEEE2843F8A3E9B450494FF67A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83C7B7C0525B44C299FF38A6612DECC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9C05C56-3E90-4FC2-B365-374E3AE83A51}"/>
      </w:docPartPr>
      <w:docPartBody>
        <w:p w:rsidR="0044593A" w:rsidRDefault="0044593A" w:rsidP="0044593A">
          <w:pPr>
            <w:pStyle w:val="83C7B7C0525B44C299FF38A6612DECCF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B9B63076BBAC484EA6354966928350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A92826-33F3-45F4-B261-2CB47138DF40}"/>
      </w:docPartPr>
      <w:docPartBody>
        <w:p w:rsidR="0044593A" w:rsidRDefault="0044593A" w:rsidP="0044593A">
          <w:pPr>
            <w:pStyle w:val="B9B63076BBAC484EA63549669283502C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3165ADD3B37C47768D31ABDF009A18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61C73C6-B4B8-4FA3-AF5A-D2AB3889D1F4}"/>
      </w:docPartPr>
      <w:docPartBody>
        <w:p w:rsidR="0044593A" w:rsidRDefault="0044593A" w:rsidP="0044593A">
          <w:pPr>
            <w:pStyle w:val="3165ADD3B37C47768D31ABDF009A18FC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8CEBABC2304646F2B1A0F1C66E6DEA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4B0B43C-0A34-4078-8457-5050D85E6304}"/>
      </w:docPartPr>
      <w:docPartBody>
        <w:p w:rsidR="0044593A" w:rsidRDefault="0044593A" w:rsidP="0044593A">
          <w:pPr>
            <w:pStyle w:val="8CEBABC2304646F2B1A0F1C66E6DEA3F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17CFC0BA2D4446BD9C603CE184BB30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40598A-DA90-42DF-AEDE-06DB6B836B0C}"/>
      </w:docPartPr>
      <w:docPartBody>
        <w:p w:rsidR="0044593A" w:rsidRDefault="0044593A" w:rsidP="0044593A">
          <w:pPr>
            <w:pStyle w:val="17CFC0BA2D4446BD9C603CE184BB30BF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17E5FF22AD3C4FB497860FD527F6D2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423152-8B80-4D4C-9AB4-8237D00C4F33}"/>
      </w:docPartPr>
      <w:docPartBody>
        <w:p w:rsidR="0044593A" w:rsidRDefault="0044593A" w:rsidP="0044593A">
          <w:pPr>
            <w:pStyle w:val="17E5FF22AD3C4FB497860FD527F6D29D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70574CF485C04E7E84DE36AE5B6F2A1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86A56F-1A61-46AB-95E3-FEF3713B0025}"/>
      </w:docPartPr>
      <w:docPartBody>
        <w:p w:rsidR="0044593A" w:rsidRDefault="0044593A" w:rsidP="0044593A">
          <w:pPr>
            <w:pStyle w:val="70574CF485C04E7E84DE36AE5B6F2A15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91F500702BAE45D3A827E4A524872E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B41D03F-1753-46E9-ABAD-76518493F406}"/>
      </w:docPartPr>
      <w:docPartBody>
        <w:p w:rsidR="0044593A" w:rsidRDefault="0044593A" w:rsidP="0044593A">
          <w:pPr>
            <w:pStyle w:val="91F500702BAE45D3A827E4A524872EC0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5774D18FF5CB4C02BFA56973210D178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3551842-76DD-43EE-8F0F-BA7DD26FA071}"/>
      </w:docPartPr>
      <w:docPartBody>
        <w:p w:rsidR="0044593A" w:rsidRDefault="0044593A" w:rsidP="0044593A">
          <w:pPr>
            <w:pStyle w:val="5774D18FF5CB4C02BFA56973210D1780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394833E0FCBF4606AF99B28B3D26DE3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CB85AF-794A-4181-A620-EE478F54BBBC}"/>
      </w:docPartPr>
      <w:docPartBody>
        <w:p w:rsidR="0044593A" w:rsidRDefault="0044593A" w:rsidP="0044593A">
          <w:pPr>
            <w:pStyle w:val="394833E0FCBF4606AF99B28B3D26DE30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9FFC7A4EB60F479D9ADE72518BFA57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773A4A-870A-4F82-A96E-74EC7F713A51}"/>
      </w:docPartPr>
      <w:docPartBody>
        <w:p w:rsidR="0044593A" w:rsidRDefault="0044593A" w:rsidP="0044593A">
          <w:pPr>
            <w:pStyle w:val="9FFC7A4EB60F479D9ADE72518BFA5702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4BDB7B9196EE4C899BCC1AF8E45FE9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BE70D3-5647-4E8B-9AF3-A50E2BE1F24C}"/>
      </w:docPartPr>
      <w:docPartBody>
        <w:p w:rsidR="0044593A" w:rsidRDefault="0044593A" w:rsidP="0044593A">
          <w:pPr>
            <w:pStyle w:val="4BDB7B9196EE4C899BCC1AF8E45FE950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FBDDA2EE51AE4C95BED2E28B281562F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469A9E-7E83-46CA-A392-14464782E3D1}"/>
      </w:docPartPr>
      <w:docPartBody>
        <w:p w:rsidR="00F0435C" w:rsidRDefault="00F0435C" w:rsidP="00F0435C">
          <w:pPr>
            <w:pStyle w:val="FBDDA2EE51AE4C95BED2E28B281562FE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30FC2DD12F24410DA34093590D9F62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EB1A93E-5E53-4514-AAFD-3E44E09C36E1}"/>
      </w:docPartPr>
      <w:docPartBody>
        <w:p w:rsidR="00F0435C" w:rsidRDefault="00F0435C" w:rsidP="00F0435C">
          <w:pPr>
            <w:pStyle w:val="30FC2DD12F24410DA34093590D9F62CC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88919707FD5F4CFBA4CD3EC6A341AA2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D5AD46-9C9F-4B01-B558-04468C48BAC2}"/>
      </w:docPartPr>
      <w:docPartBody>
        <w:p w:rsidR="00F0435C" w:rsidRDefault="00F0435C" w:rsidP="00F0435C">
          <w:pPr>
            <w:pStyle w:val="88919707FD5F4CFBA4CD3EC6A341AA2E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001758543CC9493C9AAE155A2ABD096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D340B74-06B4-4E40-8B59-A888DC27A3D8}"/>
      </w:docPartPr>
      <w:docPartBody>
        <w:p w:rsidR="00F0435C" w:rsidRDefault="00F0435C" w:rsidP="00F0435C">
          <w:pPr>
            <w:pStyle w:val="001758543CC9493C9AAE155A2ABD096C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FB914C6F2AAA4210956E49AA20292F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200803-B3E3-49DA-9F1D-C56FDCC65772}"/>
      </w:docPartPr>
      <w:docPartBody>
        <w:p w:rsidR="00F0435C" w:rsidRDefault="00F0435C" w:rsidP="00F0435C">
          <w:pPr>
            <w:pStyle w:val="FB914C6F2AAA4210956E49AA20292F37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1855CEE09EC94C859E5329F7C2526D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B257DFD-DE1A-4CD7-9999-2A271E436026}"/>
      </w:docPartPr>
      <w:docPartBody>
        <w:p w:rsidR="00F0435C" w:rsidRDefault="00F0435C" w:rsidP="00F0435C">
          <w:pPr>
            <w:pStyle w:val="1855CEE09EC94C859E5329F7C2526DCE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5EC0B97B759943DFAFE0AA5FC874E5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384A5D5-1E81-4894-A97D-5BBB75F3314B}"/>
      </w:docPartPr>
      <w:docPartBody>
        <w:p w:rsidR="00F0435C" w:rsidRDefault="00F0435C" w:rsidP="00F0435C">
          <w:pPr>
            <w:pStyle w:val="5EC0B97B759943DFAFE0AA5FC874E59D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F6A77974F3A045E6A8E8995BC59F839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31BA2B-1736-496B-AAED-1025A85B719C}"/>
      </w:docPartPr>
      <w:docPartBody>
        <w:p w:rsidR="00F0435C" w:rsidRDefault="00F0435C" w:rsidP="00F0435C">
          <w:pPr>
            <w:pStyle w:val="F6A77974F3A045E6A8E8995BC59F839A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4AE039FBFC3B47F480141168E2B21DC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12860F0-9552-4AD0-B607-FF11C4BE8CB1}"/>
      </w:docPartPr>
      <w:docPartBody>
        <w:p w:rsidR="00F0435C" w:rsidRDefault="00F0435C" w:rsidP="00F0435C">
          <w:pPr>
            <w:pStyle w:val="4AE039FBFC3B47F480141168E2B21DCD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17F110F167F64EA38BA0B5CDB81CFC5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5BA6A38-63D0-45D2-ABDE-5D1B3CC5CED2}"/>
      </w:docPartPr>
      <w:docPartBody>
        <w:p w:rsidR="00F0435C" w:rsidRDefault="00F0435C" w:rsidP="00F0435C">
          <w:pPr>
            <w:pStyle w:val="17F110F167F64EA38BA0B5CDB81CFC53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2236F6C1EA1645569BB1129B84ABBFC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8684E6B-A620-4292-A76B-65EB0EAE2832}"/>
      </w:docPartPr>
      <w:docPartBody>
        <w:p w:rsidR="00F0435C" w:rsidRDefault="00F0435C" w:rsidP="00F0435C">
          <w:pPr>
            <w:pStyle w:val="2236F6C1EA1645569BB1129B84ABBFCB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4D7B6EE169E04B9E844FE622BE344F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120A8B-753A-42A7-9EB2-AB9E92770200}"/>
      </w:docPartPr>
      <w:docPartBody>
        <w:p w:rsidR="00F0435C" w:rsidRDefault="00F0435C" w:rsidP="00F0435C">
          <w:pPr>
            <w:pStyle w:val="4D7B6EE169E04B9E844FE622BE344F2A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71169CA14B26404689BDFACD3DF0222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A4DA568-609B-4014-9F61-CFDB6354B799}"/>
      </w:docPartPr>
      <w:docPartBody>
        <w:p w:rsidR="00F0435C" w:rsidRDefault="00F0435C" w:rsidP="00F0435C">
          <w:pPr>
            <w:pStyle w:val="71169CA14B26404689BDFACD3DF0222B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46277BD951A24EF1AFD10AF99FC39C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C805AC-8333-487E-B50C-1F3212CD7C21}"/>
      </w:docPartPr>
      <w:docPartBody>
        <w:p w:rsidR="00F0435C" w:rsidRDefault="00F0435C" w:rsidP="00F0435C">
          <w:pPr>
            <w:pStyle w:val="46277BD951A24EF1AFD10AF99FC39CD5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BE23513281C24A0998AFC51FD3509E9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ECE0E3-C750-47C9-A3B7-D1147A7F0917}"/>
      </w:docPartPr>
      <w:docPartBody>
        <w:p w:rsidR="00F0435C" w:rsidRDefault="00F0435C" w:rsidP="00F0435C">
          <w:pPr>
            <w:pStyle w:val="BE23513281C24A0998AFC51FD3509E98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B5F9F2050D804E3083DF67CF234B88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33BDA7-89F5-41D6-99C3-C92D507D6F10}"/>
      </w:docPartPr>
      <w:docPartBody>
        <w:p w:rsidR="00F0435C" w:rsidRDefault="00F0435C" w:rsidP="00F0435C">
          <w:pPr>
            <w:pStyle w:val="B5F9F2050D804E3083DF67CF234B882F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9DA375CDF5A54FB1AE73628827720F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29EE684-F573-4A08-8F98-6FCFEDDE1404}"/>
      </w:docPartPr>
      <w:docPartBody>
        <w:p w:rsidR="00F0435C" w:rsidRDefault="00F0435C" w:rsidP="00F0435C">
          <w:pPr>
            <w:pStyle w:val="9DA375CDF5A54FB1AE73628827720F97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B0A0FBA204A742E897513A2532DA4B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FBC4A6D-F92F-4BE9-94A1-565343F4BCA8}"/>
      </w:docPartPr>
      <w:docPartBody>
        <w:p w:rsidR="00F0435C" w:rsidRDefault="00F0435C" w:rsidP="00F0435C">
          <w:pPr>
            <w:pStyle w:val="B0A0FBA204A742E897513A2532DA4B52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A032DB1CFB5642FEA7819D87C05ECE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6D2686-1C5D-499D-B399-F8271948CDFB}"/>
      </w:docPartPr>
      <w:docPartBody>
        <w:p w:rsidR="00F0435C" w:rsidRDefault="00F0435C" w:rsidP="00F0435C">
          <w:pPr>
            <w:pStyle w:val="A032DB1CFB5642FEA7819D87C05ECEEA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0477CF4D85AF43709862B2EB05B165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230EA6E-CEAF-45EA-9C4B-FFA4B89772F6}"/>
      </w:docPartPr>
      <w:docPartBody>
        <w:p w:rsidR="00F0435C" w:rsidRDefault="00F0435C" w:rsidP="00F0435C">
          <w:pPr>
            <w:pStyle w:val="0477CF4D85AF43709862B2EB05B165BE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B110CD98F8614718B09D96E2D7D75D8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1B27E5-71C3-4664-A25E-AE54ED739533}"/>
      </w:docPartPr>
      <w:docPartBody>
        <w:p w:rsidR="00F0435C" w:rsidRDefault="00F0435C" w:rsidP="00F0435C">
          <w:pPr>
            <w:pStyle w:val="B110CD98F8614718B09D96E2D7D75D8D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BEBA7BD23AB944ECB79F8BCC37F913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478E283-7007-4EFD-8957-50976A128E72}"/>
      </w:docPartPr>
      <w:docPartBody>
        <w:p w:rsidR="00F0435C" w:rsidRDefault="00F0435C" w:rsidP="00F0435C">
          <w:pPr>
            <w:pStyle w:val="BEBA7BD23AB944ECB79F8BCC37F91340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E7678395AA22404E98842CFCEEE48B7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593302-51B6-433D-A758-F172D875F96F}"/>
      </w:docPartPr>
      <w:docPartBody>
        <w:p w:rsidR="00F0435C" w:rsidRDefault="00F0435C" w:rsidP="00F0435C">
          <w:pPr>
            <w:pStyle w:val="E7678395AA22404E98842CFCEEE48B71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0E52EF2086C14F71ADBDFAB554F632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56CCE5A-A5D1-43F8-88EE-1B75FE1E87BA}"/>
      </w:docPartPr>
      <w:docPartBody>
        <w:p w:rsidR="00F0435C" w:rsidRDefault="00F0435C" w:rsidP="00F0435C">
          <w:pPr>
            <w:pStyle w:val="0E52EF2086C14F71ADBDFAB554F63267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73736D7E148E486C8309BC85FD86B04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BC8CD8D-D194-4B43-862D-F2238E80B4EA}"/>
      </w:docPartPr>
      <w:docPartBody>
        <w:p w:rsidR="00F0435C" w:rsidRDefault="00F0435C" w:rsidP="00F0435C">
          <w:pPr>
            <w:pStyle w:val="73736D7E148E486C8309BC85FD86B046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6B58BDA039F740F6A703AA4C2CBBF1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41E29A-0DF9-4AD1-9EE3-B93FA2F799D5}"/>
      </w:docPartPr>
      <w:docPartBody>
        <w:p w:rsidR="00F0435C" w:rsidRDefault="00F0435C" w:rsidP="00F0435C">
          <w:pPr>
            <w:pStyle w:val="6B58BDA039F740F6A703AA4C2CBBF1EC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C2BDF7D3795B402C81A9F23D6F481F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ECE41C0-4485-40BA-AEE3-1A0CA391814A}"/>
      </w:docPartPr>
      <w:docPartBody>
        <w:p w:rsidR="00F0435C" w:rsidRDefault="00F0435C" w:rsidP="00F0435C">
          <w:pPr>
            <w:pStyle w:val="C2BDF7D3795B402C81A9F23D6F481FB2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7C51789DBC924FF5B3456B7E859C1F1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24ACCF-99DC-4D87-9C75-1EA79715E9CB}"/>
      </w:docPartPr>
      <w:docPartBody>
        <w:p w:rsidR="00F0435C" w:rsidRDefault="00F0435C" w:rsidP="00F0435C">
          <w:pPr>
            <w:pStyle w:val="7C51789DBC924FF5B3456B7E859C1F14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9C0F8D704BC445C196E128D1AEE3E7F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708152-B0C3-4720-ABBB-1597B60A06B5}"/>
      </w:docPartPr>
      <w:docPartBody>
        <w:p w:rsidR="00F0435C" w:rsidRDefault="00F0435C" w:rsidP="00F0435C">
          <w:pPr>
            <w:pStyle w:val="9C0F8D704BC445C196E128D1AEE3E7FA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C6B660EB58594AD4BBEB2335B06D6D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58B026-7A52-457C-9D84-259E9E2CC43B}"/>
      </w:docPartPr>
      <w:docPartBody>
        <w:p w:rsidR="00F0435C" w:rsidRDefault="00F0435C" w:rsidP="00F0435C">
          <w:pPr>
            <w:pStyle w:val="C6B660EB58594AD4BBEB2335B06D6DAE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40263898E9084B3382ED4AF6ABEE849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413B3F-91AE-4F22-9473-F43022B21796}"/>
      </w:docPartPr>
      <w:docPartBody>
        <w:p w:rsidR="00F0435C" w:rsidRDefault="00F0435C" w:rsidP="00F0435C">
          <w:pPr>
            <w:pStyle w:val="40263898E9084B3382ED4AF6ABEE8494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521B493DEF3345F797DCB405B45A93E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B81E26-09CE-4E58-BAD6-68D8976CCDD7}"/>
      </w:docPartPr>
      <w:docPartBody>
        <w:p w:rsidR="00F0435C" w:rsidRDefault="00F0435C" w:rsidP="00F0435C">
          <w:pPr>
            <w:pStyle w:val="521B493DEF3345F797DCB405B45A93EF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705ADCD213F3461E949533C4E228CE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6DB7C2D-AEDE-4130-825D-F72819C8EDBF}"/>
      </w:docPartPr>
      <w:docPartBody>
        <w:p w:rsidR="00F0435C" w:rsidRDefault="00F0435C" w:rsidP="00F0435C">
          <w:pPr>
            <w:pStyle w:val="705ADCD213F3461E949533C4E228CEE4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FF395B83A0E94A4783C0EC2AF1E59D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B4D118F-902E-4726-9546-B25278E87D63}"/>
      </w:docPartPr>
      <w:docPartBody>
        <w:p w:rsidR="00F0435C" w:rsidRDefault="00F0435C" w:rsidP="00F0435C">
          <w:pPr>
            <w:pStyle w:val="FF395B83A0E94A4783C0EC2AF1E59DDA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ECB96849E37C417EBB3B17CBD066D7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56A3B4E-7B9B-4D26-A5EE-3AB1A50D8E74}"/>
      </w:docPartPr>
      <w:docPartBody>
        <w:p w:rsidR="00F0435C" w:rsidRDefault="00F0435C" w:rsidP="00F0435C">
          <w:pPr>
            <w:pStyle w:val="ECB96849E37C417EBB3B17CBD066D7E7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A2101124215649399DFC7F50B99719C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553035-BBA7-46E1-8DCD-7B7A7BDCA511}"/>
      </w:docPartPr>
      <w:docPartBody>
        <w:p w:rsidR="00F0435C" w:rsidRDefault="00F0435C" w:rsidP="00F0435C">
          <w:pPr>
            <w:pStyle w:val="A2101124215649399DFC7F50B99719C9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18BE2884D76A40A2A27C1D90698991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501F11B-34BE-48EF-9AB8-FB06774E7201}"/>
      </w:docPartPr>
      <w:docPartBody>
        <w:p w:rsidR="00F0435C" w:rsidRDefault="00F0435C" w:rsidP="00F0435C">
          <w:pPr>
            <w:pStyle w:val="18BE2884D76A40A2A27C1D90698991D3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E9597F26758B4D4D868A4FBDEDDE60E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BA2217-679B-4A05-AFAB-8BBF9CDA2795}"/>
      </w:docPartPr>
      <w:docPartBody>
        <w:p w:rsidR="00F0435C" w:rsidRDefault="00F0435C" w:rsidP="00F0435C">
          <w:pPr>
            <w:pStyle w:val="E9597F26758B4D4D868A4FBDEDDE60ED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87852583A6AC4BA0B7E151FD2735348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FFED620-6E51-42A1-9BCE-D8E21C5139B3}"/>
      </w:docPartPr>
      <w:docPartBody>
        <w:p w:rsidR="00F0435C" w:rsidRDefault="00F0435C" w:rsidP="00F0435C">
          <w:pPr>
            <w:pStyle w:val="87852583A6AC4BA0B7E151FD2735348E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56F6B393AF574385A0A8218715AA615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7EAB916-28D3-42F3-B5EA-FB7A6D1FD0B0}"/>
      </w:docPartPr>
      <w:docPartBody>
        <w:p w:rsidR="00F0435C" w:rsidRDefault="00F0435C" w:rsidP="00F0435C">
          <w:pPr>
            <w:pStyle w:val="56F6B393AF574385A0A8218715AA6153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7C41A87D4A264592A94AD0CB5518BC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ACB5BE-0CDD-4E42-9D42-E8E4D03809F3}"/>
      </w:docPartPr>
      <w:docPartBody>
        <w:p w:rsidR="00F0435C" w:rsidRDefault="00F0435C" w:rsidP="00F0435C">
          <w:pPr>
            <w:pStyle w:val="7C41A87D4A264592A94AD0CB5518BC21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8B6A2A324DA246F2B5BCDCD0F3F4999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981644E-94F1-4CCC-9FA3-F9E2AD4A9AE4}"/>
      </w:docPartPr>
      <w:docPartBody>
        <w:p w:rsidR="00F0435C" w:rsidRDefault="00F0435C" w:rsidP="00F0435C">
          <w:pPr>
            <w:pStyle w:val="8B6A2A324DA246F2B5BCDCD0F3F4999C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9E96F6972CF84FDA9E96572DCB3127A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2B7CE6-C539-4A4E-84EB-4846A2CE286B}"/>
      </w:docPartPr>
      <w:docPartBody>
        <w:p w:rsidR="00F0435C" w:rsidRDefault="00F0435C" w:rsidP="00F0435C">
          <w:pPr>
            <w:pStyle w:val="9E96F6972CF84FDA9E96572DCB3127A6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4207D411EFF3443C94626FB4D977AE4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DDBC4A0-EEDE-45A8-83D8-7367FDFB4431}"/>
      </w:docPartPr>
      <w:docPartBody>
        <w:p w:rsidR="00F0435C" w:rsidRDefault="00F0435C" w:rsidP="00F0435C">
          <w:pPr>
            <w:pStyle w:val="4207D411EFF3443C94626FB4D977AE4D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0B96DC84F5344DEF8A8B2294481FDA1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F098609-D3F7-48D6-ABF5-0221E7D42D01}"/>
      </w:docPartPr>
      <w:docPartBody>
        <w:p w:rsidR="00F0435C" w:rsidRDefault="00F0435C" w:rsidP="00F0435C">
          <w:pPr>
            <w:pStyle w:val="0B96DC84F5344DEF8A8B2294481FDA19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1528F3EDECDD41299171FC3BB286031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72E5889-3E6E-4445-87FE-2756B6F8211E}"/>
      </w:docPartPr>
      <w:docPartBody>
        <w:p w:rsidR="00F0435C" w:rsidRDefault="00F0435C" w:rsidP="00F0435C">
          <w:pPr>
            <w:pStyle w:val="1528F3EDECDD41299171FC3BB2860311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6ACEF49F16C947799FEB2F64B2287C7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3C3AC9E-CA39-4C04-AB3F-860D7251C1CE}"/>
      </w:docPartPr>
      <w:docPartBody>
        <w:p w:rsidR="00F0435C" w:rsidRDefault="00F0435C" w:rsidP="00F0435C">
          <w:pPr>
            <w:pStyle w:val="6ACEF49F16C947799FEB2F64B2287C7A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482B4BBC919A4C2288F1CA8AF32321E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A83C10B-CA7F-43AC-A664-C0115A81C2B4}"/>
      </w:docPartPr>
      <w:docPartBody>
        <w:p w:rsidR="00F0435C" w:rsidRDefault="00F0435C" w:rsidP="00F0435C">
          <w:pPr>
            <w:pStyle w:val="482B4BBC919A4C2288F1CA8AF32321ED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C32CA1CC5DED40A081DE7DED66A75D3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83ABA4-052B-4D41-8B33-6EDB21CEDC8D}"/>
      </w:docPartPr>
      <w:docPartBody>
        <w:p w:rsidR="00F0435C" w:rsidRDefault="00F0435C" w:rsidP="00F0435C">
          <w:pPr>
            <w:pStyle w:val="C32CA1CC5DED40A081DE7DED66A75D32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3DE3A92303854D1D990FFC599319101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A5F30F9-C189-47A9-ADC5-C74F68F42344}"/>
      </w:docPartPr>
      <w:docPartBody>
        <w:p w:rsidR="00F0435C" w:rsidRDefault="00F0435C" w:rsidP="00F0435C">
          <w:pPr>
            <w:pStyle w:val="3DE3A92303854D1D990FFC599319101A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8F432FC2930041D38C3AA54F1DD8D1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21AF74B-C7A5-46D3-83FA-80C7C8EBCA84}"/>
      </w:docPartPr>
      <w:docPartBody>
        <w:p w:rsidR="00F0435C" w:rsidRDefault="00F0435C" w:rsidP="00F0435C">
          <w:pPr>
            <w:pStyle w:val="8F432FC2930041D38C3AA54F1DD8D1EC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2A9BFDDBAFFE407FBB2FBA8E6EDFED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0F74465-F8A8-4A0C-A888-8A018056D4E8}"/>
      </w:docPartPr>
      <w:docPartBody>
        <w:p w:rsidR="00F0435C" w:rsidRDefault="00F0435C" w:rsidP="00F0435C">
          <w:pPr>
            <w:pStyle w:val="2A9BFDDBAFFE407FBB2FBA8E6EDFED61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DF806995519547DF826F9AC8F08672D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A976E1-3038-4962-81FB-AF5E4B9CD813}"/>
      </w:docPartPr>
      <w:docPartBody>
        <w:p w:rsidR="00F0435C" w:rsidRDefault="00F0435C" w:rsidP="00F0435C">
          <w:pPr>
            <w:pStyle w:val="DF806995519547DF826F9AC8F08672D8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FCA19E12323E4CAF836F08AED80AA3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1A848F-D53E-4A02-9D51-3652FE889D8B}"/>
      </w:docPartPr>
      <w:docPartBody>
        <w:p w:rsidR="00F0435C" w:rsidRDefault="00F0435C" w:rsidP="00F0435C">
          <w:pPr>
            <w:pStyle w:val="FCA19E12323E4CAF836F08AED80AA3FC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2C75EB3E010A4F9890C1BD617A156D7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D5844D-5D31-45F2-AE12-E9DABF0654BD}"/>
      </w:docPartPr>
      <w:docPartBody>
        <w:p w:rsidR="00F0435C" w:rsidRDefault="00F0435C" w:rsidP="00F0435C">
          <w:pPr>
            <w:pStyle w:val="2C75EB3E010A4F9890C1BD617A156D7B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FF63518F63B844208D8752D797E321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2A40AB3-2113-414D-A4F7-3D2F9E4F67C7}"/>
      </w:docPartPr>
      <w:docPartBody>
        <w:p w:rsidR="00F0435C" w:rsidRDefault="00F0435C" w:rsidP="00F0435C">
          <w:pPr>
            <w:pStyle w:val="FF63518F63B844208D8752D797E3215A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C55FB5E65D024A91A8037588ED2592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651A24B-6164-49E3-AE30-502A900B0991}"/>
      </w:docPartPr>
      <w:docPartBody>
        <w:p w:rsidR="00F0435C" w:rsidRDefault="00F0435C" w:rsidP="00F0435C">
          <w:pPr>
            <w:pStyle w:val="C55FB5E65D024A91A8037588ED2592C0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5BB542D6453946BBA88086F7931C19B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F5BD1B-9EA2-49FB-8941-D09969B19E08}"/>
      </w:docPartPr>
      <w:docPartBody>
        <w:p w:rsidR="00F0435C" w:rsidRDefault="00F0435C" w:rsidP="00F0435C">
          <w:pPr>
            <w:pStyle w:val="5BB542D6453946BBA88086F7931C19B8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B60722A099CF453B8B4BA45E232DD8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284F36-CB96-49F8-A235-2B58707EC09C}"/>
      </w:docPartPr>
      <w:docPartBody>
        <w:p w:rsidR="00F0435C" w:rsidRDefault="00F0435C" w:rsidP="00F0435C">
          <w:pPr>
            <w:pStyle w:val="B60722A099CF453B8B4BA45E232DD889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3FD8035BBFCB4C9A904FE6E967EDFB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D1EA308-B0DB-4F2D-A272-C8FCDDF83B15}"/>
      </w:docPartPr>
      <w:docPartBody>
        <w:p w:rsidR="00F0435C" w:rsidRDefault="00F0435C" w:rsidP="00F0435C">
          <w:pPr>
            <w:pStyle w:val="3FD8035BBFCB4C9A904FE6E967EDFB8C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2E7EE9B7B90740D2BA933997A17294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4D69A20-CA36-4972-A6BE-C04FF7DB0B1B}"/>
      </w:docPartPr>
      <w:docPartBody>
        <w:p w:rsidR="00F0435C" w:rsidRDefault="00F0435C" w:rsidP="00F0435C">
          <w:pPr>
            <w:pStyle w:val="2E7EE9B7B90740D2BA933997A17294CC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ED6FE8E843AD4C8989C08CDA3839163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C4B0C4-6A22-4C8F-9C6F-123EEADC66E6}"/>
      </w:docPartPr>
      <w:docPartBody>
        <w:p w:rsidR="00F0435C" w:rsidRDefault="00F0435C" w:rsidP="00F0435C">
          <w:pPr>
            <w:pStyle w:val="ED6FE8E843AD4C8989C08CDA3839163E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1CBDFCB7C32C463CBE9BEF8D89C9FE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E31C37-30A2-42CA-9103-02AE649D903C}"/>
      </w:docPartPr>
      <w:docPartBody>
        <w:p w:rsidR="00F0435C" w:rsidRDefault="00F0435C" w:rsidP="00F0435C">
          <w:pPr>
            <w:pStyle w:val="1CBDFCB7C32C463CBE9BEF8D89C9FE74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24582FE3E1EE49E6A16AF649BB6F75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1FF6F9-D06B-424C-AF72-412EB0584150}"/>
      </w:docPartPr>
      <w:docPartBody>
        <w:p w:rsidR="00F0435C" w:rsidRDefault="00F0435C" w:rsidP="00F0435C">
          <w:pPr>
            <w:pStyle w:val="24582FE3E1EE49E6A16AF649BB6F7568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42000E808D3B464C891420EACF283D4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5CC5592-1C58-4E04-8E08-C4011ED6E729}"/>
      </w:docPartPr>
      <w:docPartBody>
        <w:p w:rsidR="00F0435C" w:rsidRDefault="00F0435C" w:rsidP="00F0435C">
          <w:pPr>
            <w:pStyle w:val="42000E808D3B464C891420EACF283D4C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058D0848902948DA90B6EB3A4D7A0AE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DB9EE0-4255-4792-89DD-31992A735A2F}"/>
      </w:docPartPr>
      <w:docPartBody>
        <w:p w:rsidR="00F0435C" w:rsidRDefault="00F0435C" w:rsidP="00F0435C">
          <w:pPr>
            <w:pStyle w:val="058D0848902948DA90B6EB3A4D7A0AE8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AD47500DEF554FEE94F926A9E9EBF3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42337C8-BAF9-4AE1-859E-1EF79FCC69F9}"/>
      </w:docPartPr>
      <w:docPartBody>
        <w:p w:rsidR="00F0435C" w:rsidRDefault="00F0435C" w:rsidP="00F0435C">
          <w:pPr>
            <w:pStyle w:val="AD47500DEF554FEE94F926A9E9EBF3F6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D5D7CD55866A4415BD9B25F0EBBC92A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BC1793E-AB73-4AB0-9855-39D3BFDCD680}"/>
      </w:docPartPr>
      <w:docPartBody>
        <w:p w:rsidR="00F0435C" w:rsidRDefault="00F0435C" w:rsidP="00F0435C">
          <w:pPr>
            <w:pStyle w:val="D5D7CD55866A4415BD9B25F0EBBC92AD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6276D2D93A374BF0AADA4685A5120F1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A4DB435-4841-465F-ABC7-B3ABF6989BA8}"/>
      </w:docPartPr>
      <w:docPartBody>
        <w:p w:rsidR="00F0435C" w:rsidRDefault="00F0435C" w:rsidP="00F0435C">
          <w:pPr>
            <w:pStyle w:val="6276D2D93A374BF0AADA4685A5120F1A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3C37A4010F0C44EAAEB6E4A4CE9FDC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47C73E-D253-4DE3-A8F8-262D3FF64CC1}"/>
      </w:docPartPr>
      <w:docPartBody>
        <w:p w:rsidR="00F0435C" w:rsidRDefault="00F0435C" w:rsidP="00F0435C">
          <w:pPr>
            <w:pStyle w:val="3C37A4010F0C44EAAEB6E4A4CE9FDC9D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DB614ACEEB374DACAA51954B77DCBA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733C4B-03F6-4DC9-9C69-D0CB683D8B23}"/>
      </w:docPartPr>
      <w:docPartBody>
        <w:p w:rsidR="00F0435C" w:rsidRDefault="00F0435C" w:rsidP="00F0435C">
          <w:pPr>
            <w:pStyle w:val="DB614ACEEB374DACAA51954B77DCBA7D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328C5225392B41DEB46ACAE3ED61E8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93F5F7-E3D2-4DF2-B5B1-FB736B6AC1BA}"/>
      </w:docPartPr>
      <w:docPartBody>
        <w:p w:rsidR="00F0435C" w:rsidRDefault="00F0435C" w:rsidP="00F0435C">
          <w:pPr>
            <w:pStyle w:val="328C5225392B41DEB46ACAE3ED61E8BD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5329DB6672404F4E9534259672CC72F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2C61AA-008E-4745-8323-34221DB97D6C}"/>
      </w:docPartPr>
      <w:docPartBody>
        <w:p w:rsidR="00F0435C" w:rsidRDefault="00F0435C" w:rsidP="00F0435C">
          <w:pPr>
            <w:pStyle w:val="5329DB6672404F4E9534259672CC72F9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5BD294949C4D405BBD3D13FB700A44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9D6132E-CD51-4F84-AEF1-9BEF4834B1F5}"/>
      </w:docPartPr>
      <w:docPartBody>
        <w:p w:rsidR="00F0435C" w:rsidRDefault="00F0435C" w:rsidP="00F0435C">
          <w:pPr>
            <w:pStyle w:val="5BD294949C4D405BBD3D13FB700A44E6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6D8E9FB981314D739F201AF0EDBAC3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8B49AA5-0266-49EB-9A1F-133C81FE3323}"/>
      </w:docPartPr>
      <w:docPartBody>
        <w:p w:rsidR="00F0435C" w:rsidRDefault="00F0435C" w:rsidP="00F0435C">
          <w:pPr>
            <w:pStyle w:val="6D8E9FB981314D739F201AF0EDBAC3C0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E46545A4FAEB4194B82D7869D53542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482302-6043-4498-970B-1D20DEF88445}"/>
      </w:docPartPr>
      <w:docPartBody>
        <w:p w:rsidR="00F0435C" w:rsidRDefault="00F0435C" w:rsidP="00F0435C">
          <w:pPr>
            <w:pStyle w:val="E46545A4FAEB4194B82D7869D5354291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0A6CD07B47D644F281F0F3B0F9331F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02930A5-B526-4282-9CC6-F716BCE23828}"/>
      </w:docPartPr>
      <w:docPartBody>
        <w:p w:rsidR="00F0435C" w:rsidRDefault="00F0435C" w:rsidP="00F0435C">
          <w:pPr>
            <w:pStyle w:val="0A6CD07B47D644F281F0F3B0F9331F0C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3C77149A4E4E42D9A537F2401A37E0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345239-B97C-4B1E-B0E9-762FF9709705}"/>
      </w:docPartPr>
      <w:docPartBody>
        <w:p w:rsidR="00F0435C" w:rsidRDefault="00F0435C" w:rsidP="00F0435C">
          <w:pPr>
            <w:pStyle w:val="3C77149A4E4E42D9A537F2401A37E012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179C409D6E44464D82E1D8013260776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A376C85-7E53-4ED0-9AD5-D0BC3836C010}"/>
      </w:docPartPr>
      <w:docPartBody>
        <w:p w:rsidR="00F0435C" w:rsidRDefault="00F0435C" w:rsidP="00F0435C">
          <w:pPr>
            <w:pStyle w:val="179C409D6E44464D82E1D8013260776F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4EAA0A7E33314DEC8383B2C3BD65E66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BEB5A0-5C7D-4EEA-B6A4-9BE531F2A9B9}"/>
      </w:docPartPr>
      <w:docPartBody>
        <w:p w:rsidR="00F0435C" w:rsidRDefault="00F0435C" w:rsidP="00F0435C">
          <w:pPr>
            <w:pStyle w:val="4EAA0A7E33314DEC8383B2C3BD65E66A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5BBCA3CA5C344D06A129DA79D5255C3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891C767-3BCE-4F9E-A7BA-BD1635C1B129}"/>
      </w:docPartPr>
      <w:docPartBody>
        <w:p w:rsidR="00F0435C" w:rsidRDefault="00F0435C" w:rsidP="00F0435C">
          <w:pPr>
            <w:pStyle w:val="5BBCA3CA5C344D06A129DA79D5255C3D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C7C8BF6D240842E2AF68F3A4AC9429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4F47D2-3382-4426-8524-07C41C63421E}"/>
      </w:docPartPr>
      <w:docPartBody>
        <w:p w:rsidR="00F0435C" w:rsidRDefault="00F0435C" w:rsidP="00F0435C">
          <w:pPr>
            <w:pStyle w:val="C7C8BF6D240842E2AF68F3A4AC942997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BCF343376DE340A7AFB896E3BD6A0DE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BF8AB65-B355-4EBE-B5CD-B53594FE0363}"/>
      </w:docPartPr>
      <w:docPartBody>
        <w:p w:rsidR="00F0435C" w:rsidRDefault="00F0435C" w:rsidP="00F0435C">
          <w:pPr>
            <w:pStyle w:val="BCF343376DE340A7AFB896E3BD6A0DE3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BB24581D9DBB4B9982104AC6CF55C92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A511F57-9677-4BEA-9D39-0E65A07217C0}"/>
      </w:docPartPr>
      <w:docPartBody>
        <w:p w:rsidR="00F0435C" w:rsidRDefault="00F0435C" w:rsidP="00F0435C">
          <w:pPr>
            <w:pStyle w:val="BB24581D9DBB4B9982104AC6CF55C925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5FAFDC4E0D16404BAAC53676E30D28E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4F7D22-C6E8-4CE6-9236-CDF079ABA30D}"/>
      </w:docPartPr>
      <w:docPartBody>
        <w:p w:rsidR="00F0435C" w:rsidRDefault="00F0435C" w:rsidP="00F0435C">
          <w:pPr>
            <w:pStyle w:val="5FAFDC4E0D16404BAAC53676E30D28ED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B045B61E22814C2FA6D1D08C2827A7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E22F54-2E44-4EB1-8A1F-62A0984EC5EB}"/>
      </w:docPartPr>
      <w:docPartBody>
        <w:p w:rsidR="00F0435C" w:rsidRDefault="00F0435C" w:rsidP="00F0435C">
          <w:pPr>
            <w:pStyle w:val="B045B61E22814C2FA6D1D08C2827A72D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6645162D2F5F496A93CE4F27BA318E8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EFD20E-A7D7-4EEA-9BA7-14785AF18D21}"/>
      </w:docPartPr>
      <w:docPartBody>
        <w:p w:rsidR="00F0435C" w:rsidRDefault="00F0435C" w:rsidP="00F0435C">
          <w:pPr>
            <w:pStyle w:val="6645162D2F5F496A93CE4F27BA318E86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72E53C49E151435E8B22E6424B5D0A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270325B-0CC2-4254-A6AA-D777F08C01AE}"/>
      </w:docPartPr>
      <w:docPartBody>
        <w:p w:rsidR="00F0435C" w:rsidRDefault="00F0435C" w:rsidP="00F0435C">
          <w:pPr>
            <w:pStyle w:val="72E53C49E151435E8B22E6424B5D0A34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B3C00F7963AB4A49ADAEBA6EB780B5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914645B-C153-4972-BFDB-6418086BDE5C}"/>
      </w:docPartPr>
      <w:docPartBody>
        <w:p w:rsidR="00F0435C" w:rsidRDefault="00F0435C" w:rsidP="00F0435C">
          <w:pPr>
            <w:pStyle w:val="B3C00F7963AB4A49ADAEBA6EB780B5D3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2FB5AC33740D4CF4BB67D5124DC50C1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6C7A8E-4944-4042-81B1-D1567845069E}"/>
      </w:docPartPr>
      <w:docPartBody>
        <w:p w:rsidR="00F0435C" w:rsidRDefault="00F0435C" w:rsidP="00F0435C">
          <w:pPr>
            <w:pStyle w:val="2FB5AC33740D4CF4BB67D5124DC50C11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512C84856A7A451699D1C2BDEDCEB8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CF9EAFE-A8A4-4C03-9E4B-FE1D44DEC470}"/>
      </w:docPartPr>
      <w:docPartBody>
        <w:p w:rsidR="00F0435C" w:rsidRDefault="00F0435C" w:rsidP="00F0435C">
          <w:pPr>
            <w:pStyle w:val="512C84856A7A451699D1C2BDEDCEB854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C981C55342B44EA5814AB58F0F0DC88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D38FA31-F16E-4094-B5B3-8925398516D0}"/>
      </w:docPartPr>
      <w:docPartBody>
        <w:p w:rsidR="00F0435C" w:rsidRDefault="00F0435C" w:rsidP="00F0435C">
          <w:pPr>
            <w:pStyle w:val="C981C55342B44EA5814AB58F0F0DC883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51FAFB4C2942480FAA621545102C02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B3C4024-06C1-44FC-90ED-8255565C3C55}"/>
      </w:docPartPr>
      <w:docPartBody>
        <w:p w:rsidR="00F0435C" w:rsidRDefault="00F0435C" w:rsidP="00F0435C">
          <w:pPr>
            <w:pStyle w:val="51FAFB4C2942480FAA621545102C029E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115882995DCC426DA35D26625D9486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34390C-21AE-46B0-B52F-019646E419FD}"/>
      </w:docPartPr>
      <w:docPartBody>
        <w:p w:rsidR="00F0435C" w:rsidRDefault="00F0435C" w:rsidP="00F0435C">
          <w:pPr>
            <w:pStyle w:val="115882995DCC426DA35D26625D9486C0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2AA2536AF197418D8DA1EF35698927D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586EDBB-428B-436F-ADAB-5FDCCDB9DF71}"/>
      </w:docPartPr>
      <w:docPartBody>
        <w:p w:rsidR="00F0435C" w:rsidRDefault="00F0435C" w:rsidP="00F0435C">
          <w:pPr>
            <w:pStyle w:val="2AA2536AF197418D8DA1EF35698927D7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E58656931E2049A7ADE6DD02518316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F706CF5-57FF-427E-9164-5D924CCEF45D}"/>
      </w:docPartPr>
      <w:docPartBody>
        <w:p w:rsidR="00F0435C" w:rsidRDefault="00F0435C" w:rsidP="00F0435C">
          <w:pPr>
            <w:pStyle w:val="E58656931E2049A7ADE6DD0251831675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1799D45EDAD24773833DB6A302DA854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D22053-B167-4A0B-A1E7-31C07C8E7986}"/>
      </w:docPartPr>
      <w:docPartBody>
        <w:p w:rsidR="00F0435C" w:rsidRDefault="00F0435C" w:rsidP="00F0435C">
          <w:pPr>
            <w:pStyle w:val="1799D45EDAD24773833DB6A302DA8545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EC67F87EE8934A2A85906458498301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4826CD-A100-4394-BC7A-F7F082CB84CF}"/>
      </w:docPartPr>
      <w:docPartBody>
        <w:p w:rsidR="00F0435C" w:rsidRDefault="00F0435C" w:rsidP="00F0435C">
          <w:pPr>
            <w:pStyle w:val="EC67F87EE8934A2A859064584983012A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4B861B8F5F294A3EB9E3BB623C2DAD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796C6C-96EC-484F-B2CC-57738EBA9981}"/>
      </w:docPartPr>
      <w:docPartBody>
        <w:p w:rsidR="00F0435C" w:rsidRDefault="00F0435C" w:rsidP="00F0435C">
          <w:pPr>
            <w:pStyle w:val="4B861B8F5F294A3EB9E3BB623C2DADA1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8E0E351984984387A454FFEB9F6D2E1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B9B2360-0DAF-4EC3-B175-880A0BC25849}"/>
      </w:docPartPr>
      <w:docPartBody>
        <w:p w:rsidR="00F0435C" w:rsidRDefault="00F0435C" w:rsidP="00F0435C">
          <w:pPr>
            <w:pStyle w:val="8E0E351984984387A454FFEB9F6D2E1F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942212C2544244A29419CB497915271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01882E-D65B-4544-9031-8F99CC779E19}"/>
      </w:docPartPr>
      <w:docPartBody>
        <w:p w:rsidR="00F0435C" w:rsidRDefault="00F0435C" w:rsidP="00F0435C">
          <w:pPr>
            <w:pStyle w:val="942212C2544244A29419CB497915271E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BFF9408E5DA24F039FF108F92FA77C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B2B432E-736C-4895-A0B0-1A8002B46821}"/>
      </w:docPartPr>
      <w:docPartBody>
        <w:p w:rsidR="00F0435C" w:rsidRDefault="00F0435C" w:rsidP="00F0435C">
          <w:pPr>
            <w:pStyle w:val="BFF9408E5DA24F039FF108F92FA77C7D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CEDA6E92A1504E4098F7B80051EC15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2D3980-54EF-41D0-97B9-79FC251F3120}"/>
      </w:docPartPr>
      <w:docPartBody>
        <w:p w:rsidR="00F0435C" w:rsidRDefault="00F0435C" w:rsidP="00F0435C">
          <w:pPr>
            <w:pStyle w:val="CEDA6E92A1504E4098F7B80051EC15A0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2A4ED98F271F499199396CF8AA387D4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DA839ED-7874-4FBF-B2D8-B4B2BB682757}"/>
      </w:docPartPr>
      <w:docPartBody>
        <w:p w:rsidR="00F0435C" w:rsidRDefault="00F0435C" w:rsidP="00F0435C">
          <w:pPr>
            <w:pStyle w:val="2A4ED98F271F499199396CF8AA387D4E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78B879552FE54421AE2478657DA5AE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0FC672-D2DE-4263-A7D5-F29FE0066B16}"/>
      </w:docPartPr>
      <w:docPartBody>
        <w:p w:rsidR="00F0435C" w:rsidRDefault="00F0435C" w:rsidP="00F0435C">
          <w:pPr>
            <w:pStyle w:val="78B879552FE54421AE2478657DA5AEA2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B42F2E85F5384044B00C6894D1B9661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8FE302-8654-4992-B257-CA34C1862F7C}"/>
      </w:docPartPr>
      <w:docPartBody>
        <w:p w:rsidR="00F0435C" w:rsidRDefault="00F0435C" w:rsidP="00F0435C">
          <w:pPr>
            <w:pStyle w:val="B42F2E85F5384044B00C6894D1B9661D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118B11038EDA4854959E92A89AF59D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29A5B86-5027-4D31-8369-150D2F1AFDB3}"/>
      </w:docPartPr>
      <w:docPartBody>
        <w:p w:rsidR="00F0435C" w:rsidRDefault="00F0435C" w:rsidP="00F0435C">
          <w:pPr>
            <w:pStyle w:val="118B11038EDA4854959E92A89AF59D40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81F4462FAE524D2C9A944BA4E97AC0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320539-948F-4439-B316-1CD290B27CBE}"/>
      </w:docPartPr>
      <w:docPartBody>
        <w:p w:rsidR="00F0435C" w:rsidRDefault="00F0435C" w:rsidP="00F0435C">
          <w:pPr>
            <w:pStyle w:val="81F4462FAE524D2C9A944BA4E97AC069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BDF32B611A84472FAFF5A0334FE5EFC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2276D1-ED75-4F4E-9BC0-38060F8B0DE6}"/>
      </w:docPartPr>
      <w:docPartBody>
        <w:p w:rsidR="00F0435C" w:rsidRDefault="00F0435C" w:rsidP="00F0435C">
          <w:pPr>
            <w:pStyle w:val="BDF32B611A84472FAFF5A0334FE5EFCB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82ACF25F147547898AFA5E996EA7EE7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15005B-EECE-44DD-A8EC-9A1741E89AB9}"/>
      </w:docPartPr>
      <w:docPartBody>
        <w:p w:rsidR="00F0435C" w:rsidRDefault="00F0435C" w:rsidP="00F0435C">
          <w:pPr>
            <w:pStyle w:val="82ACF25F147547898AFA5E996EA7EE71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551E385FFD7B447C88A50FE2E75A906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C71D6F5-1F4C-4416-AE05-C3579B7F283E}"/>
      </w:docPartPr>
      <w:docPartBody>
        <w:p w:rsidR="00F0435C" w:rsidRDefault="00F0435C" w:rsidP="00F0435C">
          <w:pPr>
            <w:pStyle w:val="551E385FFD7B447C88A50FE2E75A9062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A64A83A697EA4C99A9AEB72183C661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B63AAAA-4AA0-4392-9A33-7867E15A64AE}"/>
      </w:docPartPr>
      <w:docPartBody>
        <w:p w:rsidR="00F0435C" w:rsidRDefault="00F0435C" w:rsidP="00F0435C">
          <w:pPr>
            <w:pStyle w:val="A64A83A697EA4C99A9AEB72183C6614B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D9C87CB231054F71A4D398171859FF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FBA884C-839B-4DC0-9DD5-379267A05412}"/>
      </w:docPartPr>
      <w:docPartBody>
        <w:p w:rsidR="00F0435C" w:rsidRDefault="00F0435C" w:rsidP="00F0435C">
          <w:pPr>
            <w:pStyle w:val="D9C87CB231054F71A4D398171859FFA0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BC4EB147EFBC4078951044B7E9219DE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3B3F05-6CBD-4356-98DB-E502119EE195}"/>
      </w:docPartPr>
      <w:docPartBody>
        <w:p w:rsidR="00F0435C" w:rsidRDefault="00F0435C" w:rsidP="00F0435C">
          <w:pPr>
            <w:pStyle w:val="BC4EB147EFBC4078951044B7E9219DE8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03A77B19F2084BB6B5CD94DF9CF5696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15ED8EE-D51E-4A4F-96E8-8541DEDB46D7}"/>
      </w:docPartPr>
      <w:docPartBody>
        <w:p w:rsidR="00F0435C" w:rsidRDefault="00F0435C" w:rsidP="00F0435C">
          <w:pPr>
            <w:pStyle w:val="03A77B19F2084BB6B5CD94DF9CF56965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  <w:docPart>
      <w:docPartPr>
        <w:name w:val="96D6C21184664583A780988639D32F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08B01DE-83B8-4BA8-AC99-8D630FB6797D}"/>
      </w:docPartPr>
      <w:docPartBody>
        <w:p w:rsidR="00F0435C" w:rsidRDefault="00F0435C" w:rsidP="00F0435C">
          <w:pPr>
            <w:pStyle w:val="96D6C21184664583A780988639D32FAA"/>
          </w:pPr>
          <w:r w:rsidRPr="006C798A">
            <w:rPr>
              <w:rStyle w:val="Textedelespacerserv"/>
              <w:sz w:val="16"/>
              <w:szCs w:val="16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18F"/>
    <w:rsid w:val="001C6A82"/>
    <w:rsid w:val="00292BD9"/>
    <w:rsid w:val="00365ECA"/>
    <w:rsid w:val="0044593A"/>
    <w:rsid w:val="0075118F"/>
    <w:rsid w:val="007C15AF"/>
    <w:rsid w:val="00812CB3"/>
    <w:rsid w:val="00B762B8"/>
    <w:rsid w:val="00C20FD6"/>
    <w:rsid w:val="00D27D2E"/>
    <w:rsid w:val="00E920E4"/>
    <w:rsid w:val="00F04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F0435C"/>
    <w:rPr>
      <w:color w:val="808080"/>
    </w:rPr>
  </w:style>
  <w:style w:type="paragraph" w:customStyle="1" w:styleId="6E28C59E4D474CD68025ED8951F34CF0">
    <w:name w:val="6E28C59E4D474CD68025ED8951F34CF0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4C162A6632B4E4ABAB93DDEBE71307F">
    <w:name w:val="94C162A6632B4E4ABAB93DDEBE71307F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B610C739B3BC473688C96587A2F751DF">
    <w:name w:val="B610C739B3BC473688C96587A2F751DF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611C0AF905C43F881885E5627F8BE73">
    <w:name w:val="F611C0AF905C43F881885E5627F8BE73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2DD39A696C7941468655F8E158A6762F">
    <w:name w:val="2DD39A696C7941468655F8E158A6762F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AEE203AA34E427EAB75F5EB2E532E5D">
    <w:name w:val="4AEE203AA34E427EAB75F5EB2E532E5D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A71D050BA354D62809EF0A8EDBD78CD">
    <w:name w:val="CA71D050BA354D62809EF0A8EDBD78CD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732DEE7F3ACC4D3A802408A29C100519">
    <w:name w:val="732DEE7F3ACC4D3A802408A29C100519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9297D5A14DF4D688F59CE85F853CC4E">
    <w:name w:val="49297D5A14DF4D688F59CE85F853CC4E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E66E6104D01468997535DD22EA91555">
    <w:name w:val="FE66E6104D01468997535DD22EA91555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B515CF0761314088A8860171B4E96B89">
    <w:name w:val="B515CF0761314088A8860171B4E96B89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D5DF6497FC94F3EA0957980389635F9">
    <w:name w:val="DD5DF6497FC94F3EA0957980389635F9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E549914C0E243158BB2899E1AE411B7">
    <w:name w:val="9E549914C0E243158BB2899E1AE411B7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39FD608722C4AEFB0C7AAE5DAD82A06">
    <w:name w:val="139FD608722C4AEFB0C7AAE5DAD82A06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A969D708A524E7484D2E31C805F85CE">
    <w:name w:val="DA969D708A524E7484D2E31C805F85CE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584A0C6C210480D945D18CBFE28DC17">
    <w:name w:val="4584A0C6C210480D945D18CBFE28DC17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5EC7F95213B4446B95810CC43DE5912">
    <w:name w:val="05EC7F95213B4446B95810CC43DE5912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80E495809704DCE9B292E3EF795C5A6">
    <w:name w:val="080E495809704DCE9B292E3EF795C5A6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BBE172E86AE41899F6B8DBDE169A3EF">
    <w:name w:val="ABBE172E86AE41899F6B8DBDE169A3EF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40D0826C96D41548A60EACDF3621F38">
    <w:name w:val="140D0826C96D41548A60EACDF3621F38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7B8B1C144D0346A293D802468574F027">
    <w:name w:val="7B8B1C144D0346A293D802468574F027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07A3A2195344D488E97FB7E28FBB370">
    <w:name w:val="507A3A2195344D488E97FB7E28FBB370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75821CA1081E4623BBFF251381E4C8F1">
    <w:name w:val="75821CA1081E4623BBFF251381E4C8F1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F0A358561864123B0CFB9CF46384C5C">
    <w:name w:val="5F0A358561864123B0CFB9CF46384C5C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BAA7A65FD7141958BFE12264FF79C66">
    <w:name w:val="0BAA7A65FD7141958BFE12264FF79C66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B6994AAA7D2437785ED50419A33AFF0">
    <w:name w:val="5B6994AAA7D2437785ED50419A33AFF0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E2F98CFC881409CB1C0C2F9397F958A">
    <w:name w:val="9E2F98CFC881409CB1C0C2F9397F958A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B72A3CC4F7342C8BF7824C8CCB3F2C5">
    <w:name w:val="DB72A3CC4F7342C8BF7824C8CCB3F2C5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48224F3ACE44920BC096A6EDE97AD48">
    <w:name w:val="548224F3ACE44920BC096A6EDE97AD48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BA137B16D689431A9CBC7C96D2336FE7">
    <w:name w:val="BA137B16D689431A9CBC7C96D2336FE7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891AECF769394FDAA43AD7861F42F937">
    <w:name w:val="891AECF769394FDAA43AD7861F42F937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EFC2ED293284C8F8698EDE70C73F0B5">
    <w:name w:val="3EFC2ED293284C8F8698EDE70C73F0B5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93434BF691C402DB37AA5A94F2F0AF9">
    <w:name w:val="A93434BF691C402DB37AA5A94F2F0AF9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143AEDC953D4361A2199D20D6712517">
    <w:name w:val="6143AEDC953D4361A2199D20D6712517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EF2E80CCAE447BBB5E15ECCA0F65E12">
    <w:name w:val="5EF2E80CCAE447BBB5E15ECCA0F65E12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09DFAA6D6694914B841652DA1A46DD5">
    <w:name w:val="009DFAA6D6694914B841652DA1A46DD5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8D88506758945D08B8D7166C17FCEB5">
    <w:name w:val="F8D88506758945D08B8D7166C17FCEB5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014813BE76B4E6AAE2AA0B7E81E917B">
    <w:name w:val="9014813BE76B4E6AAE2AA0B7E81E917B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D7FB5D20020430D9C37409807DD1B86">
    <w:name w:val="0D7FB5D20020430D9C37409807DD1B86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A702C691F18548D2A313F93579A2D07B">
    <w:name w:val="A702C691F18548D2A313F93579A2D07B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D17E4C8D21048BCB027F6EFE4081E96">
    <w:name w:val="5D17E4C8D21048BCB027F6EFE4081E96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73353FC46AE94D0DA38E5332766ABCCD">
    <w:name w:val="73353FC46AE94D0DA38E5332766ABCCD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B0708E6A15545AF8F90D3D1CCD9F629">
    <w:name w:val="6B0708E6A15545AF8F90D3D1CCD9F629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51AE9C0BE88042F7B9558B11313797BB">
    <w:name w:val="51AE9C0BE88042F7B9558B11313797BB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23A9F678E1D944CAAEC3CF4D2ABDD406">
    <w:name w:val="23A9F678E1D944CAAEC3CF4D2ABDD406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7EAEBBA8162C4490937062DFF58A7E1B">
    <w:name w:val="7EAEBBA8162C4490937062DFF58A7E1B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50CB1CD2DE74F3FA05C374AA2AF4BBF">
    <w:name w:val="650CB1CD2DE74F3FA05C374AA2AF4BBF"/>
    <w:rsid w:val="001C6A82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86DD4DC83CD949DF82192EA11F8ED79D">
    <w:name w:val="86DD4DC83CD949DF82192EA11F8ED79D"/>
    <w:rsid w:val="0044593A"/>
    <w:rPr>
      <w:kern w:val="2"/>
      <w14:ligatures w14:val="standardContextual"/>
    </w:rPr>
  </w:style>
  <w:style w:type="paragraph" w:customStyle="1" w:styleId="3CC251F1EB3E4464A4A4E1753259B56E">
    <w:name w:val="3CC251F1EB3E4464A4A4E1753259B56E"/>
    <w:rsid w:val="0044593A"/>
    <w:rPr>
      <w:kern w:val="2"/>
      <w14:ligatures w14:val="standardContextual"/>
    </w:rPr>
  </w:style>
  <w:style w:type="paragraph" w:customStyle="1" w:styleId="A4FBE30FEA9E4E58A51BFDB7B3484E91">
    <w:name w:val="A4FBE30FEA9E4E58A51BFDB7B3484E91"/>
    <w:rsid w:val="0044593A"/>
    <w:rPr>
      <w:kern w:val="2"/>
      <w14:ligatures w14:val="standardContextual"/>
    </w:rPr>
  </w:style>
  <w:style w:type="paragraph" w:customStyle="1" w:styleId="BF29C7B59C4D472B9230AC0A635414AD">
    <w:name w:val="BF29C7B59C4D472B9230AC0A635414AD"/>
    <w:rsid w:val="0044593A"/>
    <w:rPr>
      <w:kern w:val="2"/>
      <w14:ligatures w14:val="standardContextual"/>
    </w:rPr>
  </w:style>
  <w:style w:type="paragraph" w:customStyle="1" w:styleId="B3774D032A00487D87D4CDD57FBBDC72">
    <w:name w:val="B3774D032A00487D87D4CDD57FBBDC72"/>
    <w:rsid w:val="0044593A"/>
    <w:rPr>
      <w:kern w:val="2"/>
      <w14:ligatures w14:val="standardContextual"/>
    </w:rPr>
  </w:style>
  <w:style w:type="paragraph" w:customStyle="1" w:styleId="F8969FC74AA640DA8581D7D692127588">
    <w:name w:val="F8969FC74AA640DA8581D7D692127588"/>
    <w:rsid w:val="0044593A"/>
    <w:rPr>
      <w:kern w:val="2"/>
      <w14:ligatures w14:val="standardContextual"/>
    </w:rPr>
  </w:style>
  <w:style w:type="paragraph" w:customStyle="1" w:styleId="27F52A3D355449E69FF9EE1A1C11E4FF">
    <w:name w:val="27F52A3D355449E69FF9EE1A1C11E4FF"/>
    <w:rsid w:val="0044593A"/>
    <w:rPr>
      <w:kern w:val="2"/>
      <w14:ligatures w14:val="standardContextual"/>
    </w:rPr>
  </w:style>
  <w:style w:type="paragraph" w:customStyle="1" w:styleId="C5DAB94E89104EB1B6D7EC4DA3C686DF">
    <w:name w:val="C5DAB94E89104EB1B6D7EC4DA3C686DF"/>
    <w:rsid w:val="0044593A"/>
    <w:rPr>
      <w:kern w:val="2"/>
      <w14:ligatures w14:val="standardContextual"/>
    </w:rPr>
  </w:style>
  <w:style w:type="paragraph" w:customStyle="1" w:styleId="75BC88548ECA480588742FE73B3AA376">
    <w:name w:val="75BC88548ECA480588742FE73B3AA376"/>
    <w:rsid w:val="0044593A"/>
    <w:rPr>
      <w:kern w:val="2"/>
      <w14:ligatures w14:val="standardContextual"/>
    </w:rPr>
  </w:style>
  <w:style w:type="paragraph" w:customStyle="1" w:styleId="8AD8D07C10A04803BE58A73F88DA5A4A">
    <w:name w:val="8AD8D07C10A04803BE58A73F88DA5A4A"/>
    <w:rsid w:val="0044593A"/>
    <w:rPr>
      <w:kern w:val="2"/>
      <w14:ligatures w14:val="standardContextual"/>
    </w:rPr>
  </w:style>
  <w:style w:type="paragraph" w:customStyle="1" w:styleId="646F1DEC380A4356AA330A5B931C7946">
    <w:name w:val="646F1DEC380A4356AA330A5B931C7946"/>
    <w:rsid w:val="0044593A"/>
    <w:rPr>
      <w:kern w:val="2"/>
      <w14:ligatures w14:val="standardContextual"/>
    </w:rPr>
  </w:style>
  <w:style w:type="paragraph" w:customStyle="1" w:styleId="FAA1AAC24F36452C8036C28EB44C5C6C">
    <w:name w:val="FAA1AAC24F36452C8036C28EB44C5C6C"/>
    <w:rsid w:val="0044593A"/>
    <w:rPr>
      <w:kern w:val="2"/>
      <w14:ligatures w14:val="standardContextual"/>
    </w:rPr>
  </w:style>
  <w:style w:type="paragraph" w:customStyle="1" w:styleId="78A453218CF145EEAD7FF189A36B0899">
    <w:name w:val="78A453218CF145EEAD7FF189A36B0899"/>
    <w:rsid w:val="0044593A"/>
    <w:rPr>
      <w:kern w:val="2"/>
      <w14:ligatures w14:val="standardContextual"/>
    </w:rPr>
  </w:style>
  <w:style w:type="paragraph" w:customStyle="1" w:styleId="ADB360EA63B7400F8303C81F0B424A00">
    <w:name w:val="ADB360EA63B7400F8303C81F0B424A00"/>
    <w:rsid w:val="0044593A"/>
    <w:rPr>
      <w:kern w:val="2"/>
      <w14:ligatures w14:val="standardContextual"/>
    </w:rPr>
  </w:style>
  <w:style w:type="paragraph" w:customStyle="1" w:styleId="5340DB762644466A951350882E964E0A">
    <w:name w:val="5340DB762644466A951350882E964E0A"/>
    <w:rsid w:val="0044593A"/>
    <w:rPr>
      <w:kern w:val="2"/>
      <w14:ligatures w14:val="standardContextual"/>
    </w:rPr>
  </w:style>
  <w:style w:type="paragraph" w:customStyle="1" w:styleId="84DE3F7CF9AF4D0BABA68D699DFC5A58">
    <w:name w:val="84DE3F7CF9AF4D0BABA68D699DFC5A58"/>
    <w:rsid w:val="0044593A"/>
    <w:rPr>
      <w:kern w:val="2"/>
      <w14:ligatures w14:val="standardContextual"/>
    </w:rPr>
  </w:style>
  <w:style w:type="paragraph" w:customStyle="1" w:styleId="0D75C8930EB3499B87DF0D76C06B883A">
    <w:name w:val="0D75C8930EB3499B87DF0D76C06B883A"/>
    <w:rsid w:val="0044593A"/>
    <w:rPr>
      <w:kern w:val="2"/>
      <w14:ligatures w14:val="standardContextual"/>
    </w:rPr>
  </w:style>
  <w:style w:type="paragraph" w:customStyle="1" w:styleId="EE8C5CDFA6314681932544F134F14FE7">
    <w:name w:val="EE8C5CDFA6314681932544F134F14FE7"/>
    <w:rsid w:val="0044593A"/>
    <w:rPr>
      <w:kern w:val="2"/>
      <w14:ligatures w14:val="standardContextual"/>
    </w:rPr>
  </w:style>
  <w:style w:type="paragraph" w:customStyle="1" w:styleId="3A80486172A3454DA516E4004ADBDAF3">
    <w:name w:val="3A80486172A3454DA516E4004ADBDAF3"/>
    <w:rsid w:val="0044593A"/>
    <w:rPr>
      <w:kern w:val="2"/>
      <w14:ligatures w14:val="standardContextual"/>
    </w:rPr>
  </w:style>
  <w:style w:type="paragraph" w:customStyle="1" w:styleId="24A31E48A096488DB48B73079C7B4666">
    <w:name w:val="24A31E48A096488DB48B73079C7B4666"/>
    <w:rsid w:val="0044593A"/>
    <w:rPr>
      <w:kern w:val="2"/>
      <w14:ligatures w14:val="standardContextual"/>
    </w:rPr>
  </w:style>
  <w:style w:type="paragraph" w:customStyle="1" w:styleId="339E5F68AFDF41DEAC6BD7847E13BCEC">
    <w:name w:val="339E5F68AFDF41DEAC6BD7847E13BCEC"/>
    <w:rsid w:val="0044593A"/>
    <w:rPr>
      <w:kern w:val="2"/>
      <w14:ligatures w14:val="standardContextual"/>
    </w:rPr>
  </w:style>
  <w:style w:type="paragraph" w:customStyle="1" w:styleId="9F4F2F75D5B64F4BAE41873279ED1194">
    <w:name w:val="9F4F2F75D5B64F4BAE41873279ED1194"/>
    <w:rsid w:val="0044593A"/>
    <w:rPr>
      <w:kern w:val="2"/>
      <w14:ligatures w14:val="standardContextual"/>
    </w:rPr>
  </w:style>
  <w:style w:type="paragraph" w:customStyle="1" w:styleId="8CC518120B52422D880F013F69D2BC14">
    <w:name w:val="8CC518120B52422D880F013F69D2BC14"/>
    <w:rsid w:val="0044593A"/>
    <w:rPr>
      <w:kern w:val="2"/>
      <w14:ligatures w14:val="standardContextual"/>
    </w:rPr>
  </w:style>
  <w:style w:type="paragraph" w:customStyle="1" w:styleId="029D8768A113445AB62C8C7F6F1F7E69">
    <w:name w:val="029D8768A113445AB62C8C7F6F1F7E69"/>
    <w:rsid w:val="0044593A"/>
    <w:rPr>
      <w:kern w:val="2"/>
      <w14:ligatures w14:val="standardContextual"/>
    </w:rPr>
  </w:style>
  <w:style w:type="paragraph" w:customStyle="1" w:styleId="BC1B3CDBF3E344EE94CE4E38E2F00970">
    <w:name w:val="BC1B3CDBF3E344EE94CE4E38E2F00970"/>
    <w:rsid w:val="0044593A"/>
    <w:rPr>
      <w:kern w:val="2"/>
      <w14:ligatures w14:val="standardContextual"/>
    </w:rPr>
  </w:style>
  <w:style w:type="paragraph" w:customStyle="1" w:styleId="231C532EF62F4B7D96F992320B1BD48D">
    <w:name w:val="231C532EF62F4B7D96F992320B1BD48D"/>
    <w:rsid w:val="0044593A"/>
    <w:rPr>
      <w:kern w:val="2"/>
      <w14:ligatures w14:val="standardContextual"/>
    </w:rPr>
  </w:style>
  <w:style w:type="paragraph" w:customStyle="1" w:styleId="333785CDB93645E1A8F017078A82A628">
    <w:name w:val="333785CDB93645E1A8F017078A82A628"/>
    <w:rsid w:val="0044593A"/>
    <w:rPr>
      <w:kern w:val="2"/>
      <w14:ligatures w14:val="standardContextual"/>
    </w:rPr>
  </w:style>
  <w:style w:type="paragraph" w:customStyle="1" w:styleId="4E93C291C0A843E6B56FF9DBEFF06809">
    <w:name w:val="4E93C291C0A843E6B56FF9DBEFF06809"/>
    <w:rsid w:val="0044593A"/>
    <w:rPr>
      <w:kern w:val="2"/>
      <w14:ligatures w14:val="standardContextual"/>
    </w:rPr>
  </w:style>
  <w:style w:type="paragraph" w:customStyle="1" w:styleId="7720588F238B432C9F955607B39D85C9">
    <w:name w:val="7720588F238B432C9F955607B39D85C9"/>
    <w:rsid w:val="0044593A"/>
    <w:rPr>
      <w:kern w:val="2"/>
      <w14:ligatures w14:val="standardContextual"/>
    </w:rPr>
  </w:style>
  <w:style w:type="paragraph" w:customStyle="1" w:styleId="575ABCE6FACF488EB5DB63607D421138">
    <w:name w:val="575ABCE6FACF488EB5DB63607D421138"/>
    <w:rsid w:val="0044593A"/>
    <w:rPr>
      <w:kern w:val="2"/>
      <w14:ligatures w14:val="standardContextual"/>
    </w:rPr>
  </w:style>
  <w:style w:type="paragraph" w:customStyle="1" w:styleId="C0130FD1AD7B4B87B8244E4516A6F6DC">
    <w:name w:val="C0130FD1AD7B4B87B8244E4516A6F6DC"/>
    <w:rsid w:val="0044593A"/>
    <w:rPr>
      <w:kern w:val="2"/>
      <w14:ligatures w14:val="standardContextual"/>
    </w:rPr>
  </w:style>
  <w:style w:type="paragraph" w:customStyle="1" w:styleId="726B921CCE6E495DB5522D8C7BB637A0">
    <w:name w:val="726B921CCE6E495DB5522D8C7BB637A0"/>
    <w:rsid w:val="0044593A"/>
    <w:rPr>
      <w:kern w:val="2"/>
      <w14:ligatures w14:val="standardContextual"/>
    </w:rPr>
  </w:style>
  <w:style w:type="paragraph" w:customStyle="1" w:styleId="2618D9D2EDEF4A91BA55FC38501E1C84">
    <w:name w:val="2618D9D2EDEF4A91BA55FC38501E1C84"/>
    <w:rsid w:val="0044593A"/>
    <w:rPr>
      <w:kern w:val="2"/>
      <w14:ligatures w14:val="standardContextual"/>
    </w:rPr>
  </w:style>
  <w:style w:type="paragraph" w:customStyle="1" w:styleId="D8835656238448F295EFD0080407BAC4">
    <w:name w:val="D8835656238448F295EFD0080407BAC4"/>
    <w:rsid w:val="0044593A"/>
    <w:rPr>
      <w:kern w:val="2"/>
      <w14:ligatures w14:val="standardContextual"/>
    </w:rPr>
  </w:style>
  <w:style w:type="paragraph" w:customStyle="1" w:styleId="F2C2B711770145AE803A74CB5CD3E4A2">
    <w:name w:val="F2C2B711770145AE803A74CB5CD3E4A2"/>
    <w:rsid w:val="0044593A"/>
    <w:rPr>
      <w:kern w:val="2"/>
      <w14:ligatures w14:val="standardContextual"/>
    </w:rPr>
  </w:style>
  <w:style w:type="paragraph" w:customStyle="1" w:styleId="136564169E3B402AAB605B36EA9E95A0">
    <w:name w:val="136564169E3B402AAB605B36EA9E95A0"/>
    <w:rsid w:val="0044593A"/>
    <w:rPr>
      <w:kern w:val="2"/>
      <w14:ligatures w14:val="standardContextual"/>
    </w:rPr>
  </w:style>
  <w:style w:type="paragraph" w:customStyle="1" w:styleId="0C303EBE617F4389AF5FE9BBFAD5697A">
    <w:name w:val="0C303EBE617F4389AF5FE9BBFAD5697A"/>
    <w:rsid w:val="0044593A"/>
    <w:rPr>
      <w:kern w:val="2"/>
      <w14:ligatures w14:val="standardContextual"/>
    </w:rPr>
  </w:style>
  <w:style w:type="paragraph" w:customStyle="1" w:styleId="3C64109F706845F4A3AEB005F1565552">
    <w:name w:val="3C64109F706845F4A3AEB005F1565552"/>
    <w:rsid w:val="0044593A"/>
    <w:rPr>
      <w:kern w:val="2"/>
      <w14:ligatures w14:val="standardContextual"/>
    </w:rPr>
  </w:style>
  <w:style w:type="paragraph" w:customStyle="1" w:styleId="A85ED81EBDDE4F34AB83E7F8D76DD258">
    <w:name w:val="A85ED81EBDDE4F34AB83E7F8D76DD258"/>
    <w:rsid w:val="0044593A"/>
    <w:rPr>
      <w:kern w:val="2"/>
      <w14:ligatures w14:val="standardContextual"/>
    </w:rPr>
  </w:style>
  <w:style w:type="paragraph" w:customStyle="1" w:styleId="21CACD46AFE948BD9EB8BF81AABD6CC1">
    <w:name w:val="21CACD46AFE948BD9EB8BF81AABD6CC1"/>
    <w:rsid w:val="0044593A"/>
    <w:rPr>
      <w:kern w:val="2"/>
      <w14:ligatures w14:val="standardContextual"/>
    </w:rPr>
  </w:style>
  <w:style w:type="paragraph" w:customStyle="1" w:styleId="ADE71426E7C74CB2B9F81D30C6A9804F">
    <w:name w:val="ADE71426E7C74CB2B9F81D30C6A9804F"/>
    <w:rsid w:val="0044593A"/>
    <w:rPr>
      <w:kern w:val="2"/>
      <w14:ligatures w14:val="standardContextual"/>
    </w:rPr>
  </w:style>
  <w:style w:type="paragraph" w:customStyle="1" w:styleId="F005A788D32C4F7296590A42557CCA40">
    <w:name w:val="F005A788D32C4F7296590A42557CCA40"/>
    <w:rsid w:val="0044593A"/>
    <w:rPr>
      <w:kern w:val="2"/>
      <w14:ligatures w14:val="standardContextual"/>
    </w:rPr>
  </w:style>
  <w:style w:type="paragraph" w:customStyle="1" w:styleId="DB3AEBA3510243E2AAAD6F8034F80287">
    <w:name w:val="DB3AEBA3510243E2AAAD6F8034F80287"/>
    <w:rsid w:val="0044593A"/>
    <w:rPr>
      <w:kern w:val="2"/>
      <w14:ligatures w14:val="standardContextual"/>
    </w:rPr>
  </w:style>
  <w:style w:type="paragraph" w:customStyle="1" w:styleId="07338C4CFF704164BB145BA1ADC1787E">
    <w:name w:val="07338C4CFF704164BB145BA1ADC1787E"/>
    <w:rsid w:val="0044593A"/>
    <w:rPr>
      <w:kern w:val="2"/>
      <w14:ligatures w14:val="standardContextual"/>
    </w:rPr>
  </w:style>
  <w:style w:type="paragraph" w:customStyle="1" w:styleId="6C94D1E012C544139456582AA67D780A">
    <w:name w:val="6C94D1E012C544139456582AA67D780A"/>
    <w:rsid w:val="0044593A"/>
    <w:rPr>
      <w:kern w:val="2"/>
      <w14:ligatures w14:val="standardContextual"/>
    </w:rPr>
  </w:style>
  <w:style w:type="paragraph" w:customStyle="1" w:styleId="2469C17A015B4FC6B313C03CA5C9D4F8">
    <w:name w:val="2469C17A015B4FC6B313C03CA5C9D4F8"/>
    <w:rsid w:val="0044593A"/>
    <w:rPr>
      <w:kern w:val="2"/>
      <w14:ligatures w14:val="standardContextual"/>
    </w:rPr>
  </w:style>
  <w:style w:type="paragraph" w:customStyle="1" w:styleId="8A811FC62C7647B8B1F5C3A8EAD8776E">
    <w:name w:val="8A811FC62C7647B8B1F5C3A8EAD8776E"/>
    <w:rsid w:val="0044593A"/>
    <w:rPr>
      <w:kern w:val="2"/>
      <w14:ligatures w14:val="standardContextual"/>
    </w:rPr>
  </w:style>
  <w:style w:type="paragraph" w:customStyle="1" w:styleId="C98C3706DB2E48D5BB4A809C511B9D79">
    <w:name w:val="C98C3706DB2E48D5BB4A809C511B9D79"/>
    <w:rsid w:val="0044593A"/>
    <w:rPr>
      <w:kern w:val="2"/>
      <w14:ligatures w14:val="standardContextual"/>
    </w:rPr>
  </w:style>
  <w:style w:type="paragraph" w:customStyle="1" w:styleId="9480981D6F7D4E3DADE4C906AF494983">
    <w:name w:val="9480981D6F7D4E3DADE4C906AF494983"/>
    <w:rsid w:val="0044593A"/>
    <w:rPr>
      <w:kern w:val="2"/>
      <w14:ligatures w14:val="standardContextual"/>
    </w:rPr>
  </w:style>
  <w:style w:type="paragraph" w:customStyle="1" w:styleId="186B854E06C04524BC9C692CA92B0610">
    <w:name w:val="186B854E06C04524BC9C692CA92B0610"/>
    <w:rsid w:val="0044593A"/>
    <w:rPr>
      <w:kern w:val="2"/>
      <w14:ligatures w14:val="standardContextual"/>
    </w:rPr>
  </w:style>
  <w:style w:type="paragraph" w:customStyle="1" w:styleId="A6A6057DABB54C27BEB70AD2F94154F4">
    <w:name w:val="A6A6057DABB54C27BEB70AD2F94154F4"/>
    <w:rsid w:val="0044593A"/>
    <w:rPr>
      <w:kern w:val="2"/>
      <w14:ligatures w14:val="standardContextual"/>
    </w:rPr>
  </w:style>
  <w:style w:type="paragraph" w:customStyle="1" w:styleId="73087925A8824B0086951662EBAF7470">
    <w:name w:val="73087925A8824B0086951662EBAF7470"/>
    <w:rsid w:val="0044593A"/>
    <w:rPr>
      <w:kern w:val="2"/>
      <w14:ligatures w14:val="standardContextual"/>
    </w:rPr>
  </w:style>
  <w:style w:type="paragraph" w:customStyle="1" w:styleId="91D71F64BFC246C283DD6EF4ECBE481D">
    <w:name w:val="91D71F64BFC246C283DD6EF4ECBE481D"/>
    <w:rsid w:val="0044593A"/>
    <w:rPr>
      <w:kern w:val="2"/>
      <w14:ligatures w14:val="standardContextual"/>
    </w:rPr>
  </w:style>
  <w:style w:type="paragraph" w:customStyle="1" w:styleId="33D5E1E9AE6B46B5B0DA7F04EE4A9725">
    <w:name w:val="33D5E1E9AE6B46B5B0DA7F04EE4A9725"/>
    <w:rsid w:val="0044593A"/>
    <w:rPr>
      <w:kern w:val="2"/>
      <w14:ligatures w14:val="standardContextual"/>
    </w:rPr>
  </w:style>
  <w:style w:type="paragraph" w:customStyle="1" w:styleId="3BC4E7C820FA4461A0F04F71F4094BA8">
    <w:name w:val="3BC4E7C820FA4461A0F04F71F4094BA8"/>
    <w:rsid w:val="0044593A"/>
    <w:rPr>
      <w:kern w:val="2"/>
      <w14:ligatures w14:val="standardContextual"/>
    </w:rPr>
  </w:style>
  <w:style w:type="paragraph" w:customStyle="1" w:styleId="4517614703404E7581FD8F1FEAB384B3">
    <w:name w:val="4517614703404E7581FD8F1FEAB384B3"/>
    <w:rsid w:val="0044593A"/>
    <w:rPr>
      <w:kern w:val="2"/>
      <w14:ligatures w14:val="standardContextual"/>
    </w:rPr>
  </w:style>
  <w:style w:type="paragraph" w:customStyle="1" w:styleId="078D2A65D65E418FB757718278ADFC69">
    <w:name w:val="078D2A65D65E418FB757718278ADFC69"/>
    <w:rsid w:val="0044593A"/>
    <w:rPr>
      <w:kern w:val="2"/>
      <w14:ligatures w14:val="standardContextual"/>
    </w:rPr>
  </w:style>
  <w:style w:type="paragraph" w:customStyle="1" w:styleId="8F030DBEEE2843F8A3E9B450494FF67A">
    <w:name w:val="8F030DBEEE2843F8A3E9B450494FF67A"/>
    <w:rsid w:val="0044593A"/>
    <w:rPr>
      <w:kern w:val="2"/>
      <w14:ligatures w14:val="standardContextual"/>
    </w:rPr>
  </w:style>
  <w:style w:type="paragraph" w:customStyle="1" w:styleId="83C7B7C0525B44C299FF38A6612DECCF">
    <w:name w:val="83C7B7C0525B44C299FF38A6612DECCF"/>
    <w:rsid w:val="0044593A"/>
    <w:rPr>
      <w:kern w:val="2"/>
      <w14:ligatures w14:val="standardContextual"/>
    </w:rPr>
  </w:style>
  <w:style w:type="paragraph" w:customStyle="1" w:styleId="B9B63076BBAC484EA63549669283502C">
    <w:name w:val="B9B63076BBAC484EA63549669283502C"/>
    <w:rsid w:val="0044593A"/>
    <w:rPr>
      <w:kern w:val="2"/>
      <w14:ligatures w14:val="standardContextual"/>
    </w:rPr>
  </w:style>
  <w:style w:type="paragraph" w:customStyle="1" w:styleId="3165ADD3B37C47768D31ABDF009A18FC">
    <w:name w:val="3165ADD3B37C47768D31ABDF009A18FC"/>
    <w:rsid w:val="0044593A"/>
    <w:rPr>
      <w:kern w:val="2"/>
      <w14:ligatures w14:val="standardContextual"/>
    </w:rPr>
  </w:style>
  <w:style w:type="paragraph" w:customStyle="1" w:styleId="8CEBABC2304646F2B1A0F1C66E6DEA3F">
    <w:name w:val="8CEBABC2304646F2B1A0F1C66E6DEA3F"/>
    <w:rsid w:val="0044593A"/>
    <w:rPr>
      <w:kern w:val="2"/>
      <w14:ligatures w14:val="standardContextual"/>
    </w:rPr>
  </w:style>
  <w:style w:type="paragraph" w:customStyle="1" w:styleId="17CFC0BA2D4446BD9C603CE184BB30BF">
    <w:name w:val="17CFC0BA2D4446BD9C603CE184BB30BF"/>
    <w:rsid w:val="0044593A"/>
    <w:rPr>
      <w:kern w:val="2"/>
      <w14:ligatures w14:val="standardContextual"/>
    </w:rPr>
  </w:style>
  <w:style w:type="paragraph" w:customStyle="1" w:styleId="17E5FF22AD3C4FB497860FD527F6D29D">
    <w:name w:val="17E5FF22AD3C4FB497860FD527F6D29D"/>
    <w:rsid w:val="0044593A"/>
    <w:rPr>
      <w:kern w:val="2"/>
      <w14:ligatures w14:val="standardContextual"/>
    </w:rPr>
  </w:style>
  <w:style w:type="paragraph" w:customStyle="1" w:styleId="70574CF485C04E7E84DE36AE5B6F2A15">
    <w:name w:val="70574CF485C04E7E84DE36AE5B6F2A15"/>
    <w:rsid w:val="0044593A"/>
    <w:rPr>
      <w:kern w:val="2"/>
      <w14:ligatures w14:val="standardContextual"/>
    </w:rPr>
  </w:style>
  <w:style w:type="paragraph" w:customStyle="1" w:styleId="91F500702BAE45D3A827E4A524872EC0">
    <w:name w:val="91F500702BAE45D3A827E4A524872EC0"/>
    <w:rsid w:val="0044593A"/>
    <w:rPr>
      <w:kern w:val="2"/>
      <w14:ligatures w14:val="standardContextual"/>
    </w:rPr>
  </w:style>
  <w:style w:type="paragraph" w:customStyle="1" w:styleId="5774D18FF5CB4C02BFA56973210D1780">
    <w:name w:val="5774D18FF5CB4C02BFA56973210D1780"/>
    <w:rsid w:val="0044593A"/>
    <w:rPr>
      <w:kern w:val="2"/>
      <w14:ligatures w14:val="standardContextual"/>
    </w:rPr>
  </w:style>
  <w:style w:type="paragraph" w:customStyle="1" w:styleId="394833E0FCBF4606AF99B28B3D26DE30">
    <w:name w:val="394833E0FCBF4606AF99B28B3D26DE30"/>
    <w:rsid w:val="0044593A"/>
    <w:rPr>
      <w:kern w:val="2"/>
      <w14:ligatures w14:val="standardContextual"/>
    </w:rPr>
  </w:style>
  <w:style w:type="paragraph" w:customStyle="1" w:styleId="9FFC7A4EB60F479D9ADE72518BFA5702">
    <w:name w:val="9FFC7A4EB60F479D9ADE72518BFA5702"/>
    <w:rsid w:val="0044593A"/>
    <w:rPr>
      <w:kern w:val="2"/>
      <w14:ligatures w14:val="standardContextual"/>
    </w:rPr>
  </w:style>
  <w:style w:type="paragraph" w:customStyle="1" w:styleId="4BDB7B9196EE4C899BCC1AF8E45FE950">
    <w:name w:val="4BDB7B9196EE4C899BCC1AF8E45FE950"/>
    <w:rsid w:val="0044593A"/>
    <w:rPr>
      <w:kern w:val="2"/>
      <w14:ligatures w14:val="standardContextual"/>
    </w:rPr>
  </w:style>
  <w:style w:type="paragraph" w:customStyle="1" w:styleId="FBDDA2EE51AE4C95BED2E28B281562FE">
    <w:name w:val="FBDDA2EE51AE4C95BED2E28B281562FE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0FC2DD12F24410DA34093590D9F62CC">
    <w:name w:val="30FC2DD12F24410DA34093590D9F62CC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8919707FD5F4CFBA4CD3EC6A341AA2E">
    <w:name w:val="88919707FD5F4CFBA4CD3EC6A341AA2E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01758543CC9493C9AAE155A2ABD096C">
    <w:name w:val="001758543CC9493C9AAE155A2ABD096C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B914C6F2AAA4210956E49AA20292F37">
    <w:name w:val="FB914C6F2AAA4210956E49AA20292F37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55CEE09EC94C859E5329F7C2526DCE">
    <w:name w:val="1855CEE09EC94C859E5329F7C2526DCE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EC0B97B759943DFAFE0AA5FC874E59D">
    <w:name w:val="5EC0B97B759943DFAFE0AA5FC874E59D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6A77974F3A045E6A8E8995BC59F839A">
    <w:name w:val="F6A77974F3A045E6A8E8995BC59F839A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AE039FBFC3B47F480141168E2B21DCD">
    <w:name w:val="4AE039FBFC3B47F480141168E2B21DCD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7F110F167F64EA38BA0B5CDB81CFC53">
    <w:name w:val="17F110F167F64EA38BA0B5CDB81CFC53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236F6C1EA1645569BB1129B84ABBFCB">
    <w:name w:val="2236F6C1EA1645569BB1129B84ABBFCB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D7B6EE169E04B9E844FE622BE344F2A">
    <w:name w:val="4D7B6EE169E04B9E844FE622BE344F2A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1169CA14B26404689BDFACD3DF0222B">
    <w:name w:val="71169CA14B26404689BDFACD3DF0222B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6277BD951A24EF1AFD10AF99FC39CD5">
    <w:name w:val="46277BD951A24EF1AFD10AF99FC39CD5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E23513281C24A0998AFC51FD3509E98">
    <w:name w:val="BE23513281C24A0998AFC51FD3509E98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5F9F2050D804E3083DF67CF234B882F">
    <w:name w:val="B5F9F2050D804E3083DF67CF234B882F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DA375CDF5A54FB1AE73628827720F97">
    <w:name w:val="9DA375CDF5A54FB1AE73628827720F97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0A0FBA204A742E897513A2532DA4B52">
    <w:name w:val="B0A0FBA204A742E897513A2532DA4B52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032DB1CFB5642FEA7819D87C05ECEEA">
    <w:name w:val="A032DB1CFB5642FEA7819D87C05ECEEA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477CF4D85AF43709862B2EB05B165BE">
    <w:name w:val="0477CF4D85AF43709862B2EB05B165BE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110CD98F8614718B09D96E2D7D75D8D">
    <w:name w:val="B110CD98F8614718B09D96E2D7D75D8D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EBA7BD23AB944ECB79F8BCC37F91340">
    <w:name w:val="BEBA7BD23AB944ECB79F8BCC37F91340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7678395AA22404E98842CFCEEE48B71">
    <w:name w:val="E7678395AA22404E98842CFCEEE48B71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E52EF2086C14F71ADBDFAB554F63267">
    <w:name w:val="0E52EF2086C14F71ADBDFAB554F63267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3736D7E148E486C8309BC85FD86B046">
    <w:name w:val="73736D7E148E486C8309BC85FD86B046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B58BDA039F740F6A703AA4C2CBBF1EC">
    <w:name w:val="6B58BDA039F740F6A703AA4C2CBBF1EC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2BDF7D3795B402C81A9F23D6F481FB2">
    <w:name w:val="C2BDF7D3795B402C81A9F23D6F481FB2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C51789DBC924FF5B3456B7E859C1F14">
    <w:name w:val="7C51789DBC924FF5B3456B7E859C1F14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C0F8D704BC445C196E128D1AEE3E7FA">
    <w:name w:val="9C0F8D704BC445C196E128D1AEE3E7FA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6B660EB58594AD4BBEB2335B06D6DAE">
    <w:name w:val="C6B660EB58594AD4BBEB2335B06D6DAE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263898E9084B3382ED4AF6ABEE8494">
    <w:name w:val="40263898E9084B3382ED4AF6ABEE8494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21B493DEF3345F797DCB405B45A93EF">
    <w:name w:val="521B493DEF3345F797DCB405B45A93EF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05ADCD213F3461E949533C4E228CEE4">
    <w:name w:val="705ADCD213F3461E949533C4E228CEE4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F395B83A0E94A4783C0EC2AF1E59DDA">
    <w:name w:val="FF395B83A0E94A4783C0EC2AF1E59DDA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CB96849E37C417EBB3B17CBD066D7E7">
    <w:name w:val="ECB96849E37C417EBB3B17CBD066D7E7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2101124215649399DFC7F50B99719C9">
    <w:name w:val="A2101124215649399DFC7F50B99719C9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BE2884D76A40A2A27C1D90698991D3">
    <w:name w:val="18BE2884D76A40A2A27C1D90698991D3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9597F26758B4D4D868A4FBDEDDE60ED">
    <w:name w:val="E9597F26758B4D4D868A4FBDEDDE60ED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7852583A6AC4BA0B7E151FD2735348E">
    <w:name w:val="87852583A6AC4BA0B7E151FD2735348E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6F6B393AF574385A0A8218715AA6153">
    <w:name w:val="56F6B393AF574385A0A8218715AA6153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C41A87D4A264592A94AD0CB5518BC21">
    <w:name w:val="7C41A87D4A264592A94AD0CB5518BC21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6A2A324DA246F2B5BCDCD0F3F4999C">
    <w:name w:val="8B6A2A324DA246F2B5BCDCD0F3F4999C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E96F6972CF84FDA9E96572DCB3127A6">
    <w:name w:val="9E96F6972CF84FDA9E96572DCB3127A6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207D411EFF3443C94626FB4D977AE4D">
    <w:name w:val="4207D411EFF3443C94626FB4D977AE4D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B96DC84F5344DEF8A8B2294481FDA19">
    <w:name w:val="0B96DC84F5344DEF8A8B2294481FDA19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528F3EDECDD41299171FC3BB2860311">
    <w:name w:val="1528F3EDECDD41299171FC3BB2860311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ACEF49F16C947799FEB2F64B2287C7A">
    <w:name w:val="6ACEF49F16C947799FEB2F64B2287C7A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82B4BBC919A4C2288F1CA8AF32321ED">
    <w:name w:val="482B4BBC919A4C2288F1CA8AF32321ED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32CA1CC5DED40A081DE7DED66A75D32">
    <w:name w:val="C32CA1CC5DED40A081DE7DED66A75D32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DE3A92303854D1D990FFC599319101A">
    <w:name w:val="3DE3A92303854D1D990FFC599319101A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F432FC2930041D38C3AA54F1DD8D1EC">
    <w:name w:val="8F432FC2930041D38C3AA54F1DD8D1EC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A9BFDDBAFFE407FBB2FBA8E6EDFED61">
    <w:name w:val="2A9BFDDBAFFE407FBB2FBA8E6EDFED61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F806995519547DF826F9AC8F08672D8">
    <w:name w:val="DF806995519547DF826F9AC8F08672D8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CA19E12323E4CAF836F08AED80AA3FC">
    <w:name w:val="FCA19E12323E4CAF836F08AED80AA3FC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C75EB3E010A4F9890C1BD617A156D7B">
    <w:name w:val="2C75EB3E010A4F9890C1BD617A156D7B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F63518F63B844208D8752D797E3215A">
    <w:name w:val="FF63518F63B844208D8752D797E3215A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55FB5E65D024A91A8037588ED2592C0">
    <w:name w:val="C55FB5E65D024A91A8037588ED2592C0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BB542D6453946BBA88086F7931C19B8">
    <w:name w:val="5BB542D6453946BBA88086F7931C19B8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60722A099CF453B8B4BA45E232DD889">
    <w:name w:val="B60722A099CF453B8B4BA45E232DD889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FD8035BBFCB4C9A904FE6E967EDFB8C">
    <w:name w:val="3FD8035BBFCB4C9A904FE6E967EDFB8C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E7EE9B7B90740D2BA933997A17294CC">
    <w:name w:val="2E7EE9B7B90740D2BA933997A17294CC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D6FE8E843AD4C8989C08CDA3839163E">
    <w:name w:val="ED6FE8E843AD4C8989C08CDA3839163E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CBDFCB7C32C463CBE9BEF8D89C9FE74">
    <w:name w:val="1CBDFCB7C32C463CBE9BEF8D89C9FE74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4582FE3E1EE49E6A16AF649BB6F7568">
    <w:name w:val="24582FE3E1EE49E6A16AF649BB6F7568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2000E808D3B464C891420EACF283D4C">
    <w:name w:val="42000E808D3B464C891420EACF283D4C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58D0848902948DA90B6EB3A4D7A0AE8">
    <w:name w:val="058D0848902948DA90B6EB3A4D7A0AE8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D47500DEF554FEE94F926A9E9EBF3F6">
    <w:name w:val="AD47500DEF554FEE94F926A9E9EBF3F6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5D7CD55866A4415BD9B25F0EBBC92AD">
    <w:name w:val="D5D7CD55866A4415BD9B25F0EBBC92AD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276D2D93A374BF0AADA4685A5120F1A">
    <w:name w:val="6276D2D93A374BF0AADA4685A5120F1A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C37A4010F0C44EAAEB6E4A4CE9FDC9D">
    <w:name w:val="3C37A4010F0C44EAAEB6E4A4CE9FDC9D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B614ACEEB374DACAA51954B77DCBA7D">
    <w:name w:val="DB614ACEEB374DACAA51954B77DCBA7D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28C5225392B41DEB46ACAE3ED61E8BD">
    <w:name w:val="328C5225392B41DEB46ACAE3ED61E8BD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329DB6672404F4E9534259672CC72F9">
    <w:name w:val="5329DB6672404F4E9534259672CC72F9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BD294949C4D405BBD3D13FB700A44E6">
    <w:name w:val="5BD294949C4D405BBD3D13FB700A44E6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D8E9FB981314D739F201AF0EDBAC3C0">
    <w:name w:val="6D8E9FB981314D739F201AF0EDBAC3C0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46545A4FAEB4194B82D7869D5354291">
    <w:name w:val="E46545A4FAEB4194B82D7869D5354291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A6CD07B47D644F281F0F3B0F9331F0C">
    <w:name w:val="0A6CD07B47D644F281F0F3B0F9331F0C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C77149A4E4E42D9A537F2401A37E012">
    <w:name w:val="3C77149A4E4E42D9A537F2401A37E012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79C409D6E44464D82E1D8013260776F">
    <w:name w:val="179C409D6E44464D82E1D8013260776F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EAA0A7E33314DEC8383B2C3BD65E66A">
    <w:name w:val="4EAA0A7E33314DEC8383B2C3BD65E66A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BBCA3CA5C344D06A129DA79D5255C3D">
    <w:name w:val="5BBCA3CA5C344D06A129DA79D5255C3D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7C8BF6D240842E2AF68F3A4AC942997">
    <w:name w:val="C7C8BF6D240842E2AF68F3A4AC942997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F343376DE340A7AFB896E3BD6A0DE3">
    <w:name w:val="BCF343376DE340A7AFB896E3BD6A0DE3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B24581D9DBB4B9982104AC6CF55C925">
    <w:name w:val="BB24581D9DBB4B9982104AC6CF55C925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FAFDC4E0D16404BAAC53676E30D28ED">
    <w:name w:val="5FAFDC4E0D16404BAAC53676E30D28ED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045B61E22814C2FA6D1D08C2827A72D">
    <w:name w:val="B045B61E22814C2FA6D1D08C2827A72D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645162D2F5F496A93CE4F27BA318E86">
    <w:name w:val="6645162D2F5F496A93CE4F27BA318E86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2E53C49E151435E8B22E6424B5D0A34">
    <w:name w:val="72E53C49E151435E8B22E6424B5D0A34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3C00F7963AB4A49ADAEBA6EB780B5D3">
    <w:name w:val="B3C00F7963AB4A49ADAEBA6EB780B5D3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FB5AC33740D4CF4BB67D5124DC50C11">
    <w:name w:val="2FB5AC33740D4CF4BB67D5124DC50C11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2C84856A7A451699D1C2BDEDCEB854">
    <w:name w:val="512C84856A7A451699D1C2BDEDCEB854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981C55342B44EA5814AB58F0F0DC883">
    <w:name w:val="C981C55342B44EA5814AB58F0F0DC883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FAFB4C2942480FAA621545102C029E">
    <w:name w:val="51FAFB4C2942480FAA621545102C029E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15882995DCC426DA35D26625D9486C0">
    <w:name w:val="115882995DCC426DA35D26625D9486C0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AA2536AF197418D8DA1EF35698927D7">
    <w:name w:val="2AA2536AF197418D8DA1EF35698927D7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58656931E2049A7ADE6DD0251831675">
    <w:name w:val="E58656931E2049A7ADE6DD0251831675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799D45EDAD24773833DB6A302DA8545">
    <w:name w:val="1799D45EDAD24773833DB6A302DA8545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C67F87EE8934A2A859064584983012A">
    <w:name w:val="EC67F87EE8934A2A859064584983012A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861B8F5F294A3EB9E3BB623C2DADA1">
    <w:name w:val="4B861B8F5F294A3EB9E3BB623C2DADA1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E0E351984984387A454FFEB9F6D2E1F">
    <w:name w:val="8E0E351984984387A454FFEB9F6D2E1F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42212C2544244A29419CB497915271E">
    <w:name w:val="942212C2544244A29419CB497915271E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F9408E5DA24F039FF108F92FA77C7D">
    <w:name w:val="BFF9408E5DA24F039FF108F92FA77C7D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EDA6E92A1504E4098F7B80051EC15A0">
    <w:name w:val="CEDA6E92A1504E4098F7B80051EC15A0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A4ED98F271F499199396CF8AA387D4E">
    <w:name w:val="2A4ED98F271F499199396CF8AA387D4E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8B879552FE54421AE2478657DA5AEA2">
    <w:name w:val="78B879552FE54421AE2478657DA5AEA2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42F2E85F5384044B00C6894D1B9661D">
    <w:name w:val="B42F2E85F5384044B00C6894D1B9661D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18B11038EDA4854959E92A89AF59D40">
    <w:name w:val="118B11038EDA4854959E92A89AF59D40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1F4462FAE524D2C9A944BA4E97AC069">
    <w:name w:val="81F4462FAE524D2C9A944BA4E97AC069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DF32B611A84472FAFF5A0334FE5EFCB">
    <w:name w:val="BDF32B611A84472FAFF5A0334FE5EFCB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2ACF25F147547898AFA5E996EA7EE71">
    <w:name w:val="82ACF25F147547898AFA5E996EA7EE71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51E385FFD7B447C88A50FE2E75A9062">
    <w:name w:val="551E385FFD7B447C88A50FE2E75A9062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64A83A697EA4C99A9AEB72183C6614B">
    <w:name w:val="A64A83A697EA4C99A9AEB72183C6614B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9C87CB231054F71A4D398171859FFA0">
    <w:name w:val="D9C87CB231054F71A4D398171859FFA0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4EB147EFBC4078951044B7E9219DE8">
    <w:name w:val="BC4EB147EFBC4078951044B7E9219DE8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3A77B19F2084BB6B5CD94DF9CF56965">
    <w:name w:val="03A77B19F2084BB6B5CD94DF9CF56965"/>
    <w:rsid w:val="00F0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6D6C21184664583A780988639D32FAA">
    <w:name w:val="96D6C21184664583A780988639D32FAA"/>
    <w:rsid w:val="00F0435C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39D2CE-B57B-4D07-9CCF-3DD4250E6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Lettre_Automatisee.dotm</Template>
  <TotalTime>1</TotalTime>
  <Pages>24</Pages>
  <Words>3710</Words>
  <Characters>19756</Characters>
  <Application>Microsoft Office Word</Application>
  <DocSecurity>4</DocSecurity>
  <Lines>164</Lines>
  <Paragraphs>46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Genève</Company>
  <LinksUpToDate>false</LinksUpToDate>
  <CharactersWithSpaces>23420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Vuillod Pascale (DI)</dc:creator>
  <cp:keywords/>
  <dc:description/>
  <cp:lastModifiedBy>Dard Damien (CHA)</cp:lastModifiedBy>
  <cp:revision>2</cp:revision>
  <cp:lastPrinted>2021-03-11T11:13:00Z</cp:lastPrinted>
  <dcterms:created xsi:type="dcterms:W3CDTF">2026-04-22T15:16:00Z</dcterms:created>
  <dcterms:modified xsi:type="dcterms:W3CDTF">2026-04-22T15:16:00Z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ervice">
    <vt:lpwstr>0</vt:lpwstr>
  </property>
  <property fmtid="{D5CDD505-2E9C-101B-9397-08002B2CF9AE}" pid="3" name="LastDivision">
    <vt:lpwstr>0</vt:lpwstr>
  </property>
  <property fmtid="{D5CDD505-2E9C-101B-9397-08002B2CF9AE}" pid="4" name="_AdHocReviewCycleID">
    <vt:i4>-2110826854</vt:i4>
  </property>
  <property fmtid="{D5CDD505-2E9C-101B-9397-08002B2CF9AE}" pid="5" name="_NewReviewCycle">
    <vt:lpwstr/>
  </property>
  <property fmtid="{D5CDD505-2E9C-101B-9397-08002B2CF9AE}" pid="6" name="_EmailSubject">
    <vt:lpwstr>Prochaine consultation cantonale - REaux / avant-projet de règlement d’application de la loi sur les eaux </vt:lpwstr>
  </property>
  <property fmtid="{D5CDD505-2E9C-101B-9397-08002B2CF9AE}" pid="7" name="_AuthorEmail">
    <vt:lpwstr>maya.egli@etat.ge.ch</vt:lpwstr>
  </property>
  <property fmtid="{D5CDD505-2E9C-101B-9397-08002B2CF9AE}" pid="8" name="_AuthorEmailDisplayName">
    <vt:lpwstr>Egli Maya (DT)</vt:lpwstr>
  </property>
  <property fmtid="{D5CDD505-2E9C-101B-9397-08002B2CF9AE}" pid="9" name="_ReviewingToolsShownOnce">
    <vt:lpwstr/>
  </property>
</Properties>
</file>