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46468" w14:textId="66BCE50E" w:rsidR="00AE1915" w:rsidRDefault="006475C6" w:rsidP="006475C6">
      <w:pPr>
        <w:ind w:left="-357"/>
      </w:pPr>
      <w:r>
        <w:rPr>
          <w:noProof/>
        </w:rPr>
        <w:drawing>
          <wp:inline distT="0" distB="0" distL="0" distR="0" wp14:anchorId="77AC45B7" wp14:editId="3AD07BE5">
            <wp:extent cx="7518190" cy="10634399"/>
            <wp:effectExtent l="0" t="0" r="0" b="0"/>
            <wp:docPr id="159959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944" name="Imag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190" cy="106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CC27F" wp14:editId="63E9B5BF">
                <wp:simplePos x="0" y="0"/>
                <wp:positionH relativeFrom="column">
                  <wp:posOffset>267081</wp:posOffset>
                </wp:positionH>
                <wp:positionV relativeFrom="paragraph">
                  <wp:posOffset>6228969</wp:posOffset>
                </wp:positionV>
                <wp:extent cx="6451600" cy="250545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250545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D7A59" w14:textId="77777777" w:rsidR="001C481C" w:rsidRPr="00716CFB" w:rsidRDefault="001C481C" w:rsidP="00716CFB">
                            <w:pPr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6CFB">
                              <w:rPr>
                                <w:rFonts w:ascii="Arial" w:hAnsi="Arial" w:cs="Arial"/>
                                <w:color w:val="222A35" w:themeColor="text2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Ici vos horaires ou informations</w:t>
                            </w:r>
                            <w:r w:rsidRPr="00716CFB">
                              <w:rPr>
                                <w:rFonts w:ascii="Arial" w:hAnsi="Arial" w:cs="Arial"/>
                                <w:color w:val="222A35" w:themeColor="text2" w:themeShade="8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6CFB" w:rsidRPr="00716CFB">
                              <w:rPr>
                                <w:rFonts w:ascii="Arial" w:hAnsi="Arial" w:cs="Arial"/>
                                <w:color w:val="222A35" w:themeColor="text2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CC27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.05pt;margin-top:490.45pt;width:508pt;height:1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" fillcolor="white [3201]" stroked="f" strokeweight=".5pt">
                <v:fill opacity="0"/>
                <v:textbox>
                  <w:txbxContent>
                    <w:p w14:paraId="2BCD7A59" w14:textId="77777777" w:rsidR="001C481C" w:rsidRPr="00716CFB" w:rsidRDefault="001C481C" w:rsidP="00716CFB">
                      <w:pPr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16CFB">
                        <w:rPr>
                          <w:rFonts w:ascii="Arial" w:hAnsi="Arial" w:cs="Arial"/>
                          <w:color w:val="222A35" w:themeColor="text2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Ici vos horaires ou informations</w:t>
                      </w:r>
                      <w:r w:rsidRPr="00716CFB">
                        <w:rPr>
                          <w:rFonts w:ascii="Arial" w:hAnsi="Arial" w:cs="Arial"/>
                          <w:color w:val="222A35" w:themeColor="text2" w:themeShade="8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6CFB" w:rsidRPr="00716CFB">
                        <w:rPr>
                          <w:rFonts w:ascii="Arial" w:hAnsi="Arial" w:cs="Arial"/>
                          <w:color w:val="222A35" w:themeColor="text2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utiles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1915" w:rsidSect="006475C6">
      <w:pgSz w:w="11906" w:h="16838"/>
      <w:pgMar w:top="0" w:right="369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FB"/>
    <w:rsid w:val="00017923"/>
    <w:rsid w:val="00182223"/>
    <w:rsid w:val="001C481C"/>
    <w:rsid w:val="004B501E"/>
    <w:rsid w:val="00502D4A"/>
    <w:rsid w:val="005210BF"/>
    <w:rsid w:val="0062151E"/>
    <w:rsid w:val="006475C6"/>
    <w:rsid w:val="00716CFB"/>
    <w:rsid w:val="00AE1915"/>
    <w:rsid w:val="00CE0D83"/>
    <w:rsid w:val="00E04BA9"/>
    <w:rsid w:val="00F4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9FD1E"/>
  <w15:chartTrackingRefBased/>
  <w15:docId w15:val="{AA7D67C6-6469-9748-B569-150F4994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8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rganloyer/Library/CloudStorage/GoogleDrive-theyadacompany@gmail.com/Mon%20Drive/LA%20JONX/0%20|%20Projets%20clients/2024%20|%20Vaccination/Mode&#768;le%20version%202.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Modèle version 2.2.dotx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Karim Abbas</cp:lastModifiedBy>
  <cp:revision>5</cp:revision>
  <dcterms:created xsi:type="dcterms:W3CDTF">2025-09-18T08:46:00Z</dcterms:created>
  <dcterms:modified xsi:type="dcterms:W3CDTF">2025-09-26T08:39:00Z</dcterms:modified>
</cp:coreProperties>
</file>